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306148" w:rsidR="00C04D5C" w:rsidRPr="007E425F" w:rsidRDefault="00C04D5C" w:rsidP="00C04D5C">
      <w:pPr>
        <w:tabs>
          <w:tab w:val="center" w:pos="5124"/>
          <w:tab w:val="right" w:pos="9543"/>
        </w:tabs>
        <w:jc w:val="both"/>
        <w:rPr>
          <w:rFonts w:ascii="Arial" w:hAnsi="Arial" w:cs="Arial"/>
          <w:color w:val="000000" w:themeColor="text1"/>
          <w:sz w:val="20"/>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de alquiler de equipos para los locales de la SBS..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31491B62" w14:textId="77777777" w:rsidR="00FC6CEF" w:rsidRDefault="00FC6CEF"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4879AC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65F21E77" w14:textId="77777777" w:rsidR="00FC6CEF" w:rsidRDefault="00FC6CEF" w:rsidP="00D4344A">
      <w:pPr>
        <w:jc w:val="both"/>
        <w:rPr>
          <w:rFonts w:ascii="Arial" w:hAnsi="Arial" w:cs="Arial"/>
          <w:color w:val="000000" w:themeColor="text1"/>
          <w:sz w:val="20"/>
        </w:rPr>
      </w:pPr>
    </w:p>
    <w:p w14:paraId="35F7F21C" w14:textId="6D4407F4"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0536A92D" w14:textId="5B948F23" w:rsidR="00FC6CEF" w:rsidRPr="00FC6CEF" w:rsidRDefault="00D4344A" w:rsidP="00FC6CEF">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N° ………………., en mi calidad de representante legal </w:t>
      </w:r>
      <w:r w:rsidR="00FC6CEF" w:rsidRPr="00FC6CEF">
        <w:rPr>
          <w:rFonts w:ascii="Arial" w:hAnsi="Arial" w:cs="Arial"/>
          <w:color w:val="000000" w:themeColor="text1"/>
          <w:sz w:val="20"/>
        </w:rPr>
        <w:t xml:space="preserve">según poder inscrito en el Asiento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 la Partida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del Registro de Personas Jurídicas de la</w:t>
      </w:r>
      <w:r w:rsidR="00FC6CEF">
        <w:rPr>
          <w:rFonts w:ascii="Arial" w:hAnsi="Arial" w:cs="Arial"/>
          <w:color w:val="000000" w:themeColor="text1"/>
          <w:sz w:val="20"/>
        </w:rPr>
        <w:t xml:space="preserve"> </w:t>
      </w:r>
      <w:r w:rsidR="00FC6CEF" w:rsidRPr="00FC6CEF">
        <w:rPr>
          <w:rFonts w:ascii="Arial" w:hAnsi="Arial" w:cs="Arial"/>
          <w:color w:val="000000" w:themeColor="text1"/>
          <w:sz w:val="20"/>
        </w:rPr>
        <w:t xml:space="preserve">ciudad de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de la empresa:</w:t>
      </w:r>
    </w:p>
    <w:p w14:paraId="1EDC06C1" w14:textId="77777777" w:rsidR="00FC6CEF" w:rsidRPr="00D4344A" w:rsidRDefault="00FC6CE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70B7" w14:textId="77777777" w:rsidR="000E12A5" w:rsidRDefault="000E12A5">
      <w:r>
        <w:separator/>
      </w:r>
    </w:p>
  </w:endnote>
  <w:endnote w:type="continuationSeparator" w:id="0">
    <w:p w14:paraId="7341B594" w14:textId="77777777" w:rsidR="000E12A5" w:rsidRDefault="000E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E2CF6" w14:textId="77777777" w:rsidR="000E12A5" w:rsidRDefault="000E12A5">
      <w:r>
        <w:separator/>
      </w:r>
    </w:p>
  </w:footnote>
  <w:footnote w:type="continuationSeparator" w:id="0">
    <w:p w14:paraId="20451F11" w14:textId="77777777" w:rsidR="000E12A5" w:rsidRDefault="000E1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2A5"/>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213"/>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13"/>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7A"/>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7E0"/>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CEF"/>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3</Pages>
  <Words>635</Words>
  <Characters>3495</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2026-07-02T17:11:00Z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