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PRECIO UNITARIO</w:t>
            </w: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br/>
              <w:t>(Soles)</w:t>
            </w: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AD4C88" w:rsidRDefault="00430DF8" w:rsidP="006A4F0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</w:pP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t>PRECIO TOTAL</w:t>
            </w: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br/>
              <w:t>(Soles)</w:t>
            </w:r>
            <w:r w:rsidRPr="00AD4C88">
              <w:rPr>
                <w:rFonts w:ascii="Arial" w:eastAsia="Calibri" w:hAnsi="Arial" w:cs="Arial"/>
                <w:b/>
                <w:sz w:val="16"/>
                <w:szCs w:val="16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45A9C738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  <w:r w:rsidR="00AD4C88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.</w:t>
            </w:r>
            <w:bookmarkStart w:id="0" w:name="_GoBack"/>
            <w:bookmarkEnd w:id="0"/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7777777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</w:p>
    <w:sectPr w:rsidR="00430DF8" w:rsidSect="006717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B1E3" w14:textId="77777777" w:rsidR="000B1A03" w:rsidRDefault="000B1A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BA3" w14:textId="341F7699" w:rsidR="006A4F03" w:rsidRDefault="000B1A03">
    <w:pPr>
      <w:pStyle w:val="Piedepgina"/>
      <w:jc w:val="right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15A57F" wp14:editId="74F058F4">
              <wp:simplePos x="0" y="0"/>
              <wp:positionH relativeFrom="column">
                <wp:posOffset>-534201</wp:posOffset>
              </wp:positionH>
              <wp:positionV relativeFrom="paragraph">
                <wp:posOffset>-62609</wp:posOffset>
              </wp:positionV>
              <wp:extent cx="1274704" cy="266622"/>
              <wp:effectExtent l="0" t="0" r="1905" b="635"/>
              <wp:wrapNone/>
              <wp:docPr id="23" name="Cuadro de tex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4704" cy="26662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963F1D" w14:textId="77777777" w:rsidR="006A4F03" w:rsidRPr="00CA4E0F" w:rsidRDefault="006A4F03" w:rsidP="00CD1376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A4E0F">
                            <w:rPr>
                              <w:rFonts w:ascii="Arial" w:eastAsiaTheme="minorEastAsia" w:hAnsi="Arial" w:cs="Arial"/>
                              <w:bCs/>
                              <w:w w:val="105"/>
                              <w:sz w:val="16"/>
                              <w:szCs w:val="16"/>
                              <w:lang w:val="es-PE" w:eastAsia="es-PE"/>
                            </w:rPr>
                            <w:t>www.</w:t>
                          </w:r>
                          <w:r w:rsidRPr="00CA4E0F">
                            <w:rPr>
                              <w:rFonts w:ascii="Arial" w:eastAsiaTheme="minorEastAsia" w:hAnsi="Arial" w:cs="Arial"/>
                              <w:b/>
                              <w:bCs/>
                              <w:w w:val="105"/>
                              <w:sz w:val="16"/>
                              <w:szCs w:val="16"/>
                              <w:lang w:val="es-PE" w:eastAsia="es-PE"/>
                            </w:rPr>
                            <w:t>essalud</w:t>
                          </w:r>
                          <w:r w:rsidRPr="00CA4E0F">
                            <w:rPr>
                              <w:rFonts w:ascii="Arial" w:eastAsiaTheme="minorEastAsia" w:hAnsi="Arial" w:cs="Arial"/>
                              <w:bCs/>
                              <w:w w:val="105"/>
                              <w:sz w:val="16"/>
                              <w:szCs w:val="16"/>
                              <w:lang w:val="es-PE" w:eastAsia="es-PE"/>
                            </w:rPr>
                            <w:t>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15A57F" id="_x0000_t202" coordsize="21600,21600" o:spt="202" path="m,l,21600r21600,l21600,xe">
              <v:stroke joinstyle="miter"/>
              <v:path gradientshapeok="t" o:connecttype="rect"/>
            </v:shapetype>
            <v:shape id="Cuadro de texto 23" o:spid="_x0000_s1026" type="#_x0000_t202" style="position:absolute;left:0;text-align:left;margin-left:-42.05pt;margin-top:-4.95pt;width:100.3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" fillcolor="white [3201]" stroked="f" strokeweight=".5pt">
              <v:textbox>
                <w:txbxContent>
                  <w:p w14:paraId="7D963F1D" w14:textId="77777777" w:rsidR="006A4F03" w:rsidRPr="00CA4E0F" w:rsidRDefault="006A4F03" w:rsidP="00CD1376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A4E0F">
                      <w:rPr>
                        <w:rFonts w:ascii="Arial" w:eastAsiaTheme="minorEastAsia" w:hAnsi="Arial" w:cs="Arial"/>
                        <w:bCs/>
                        <w:w w:val="105"/>
                        <w:sz w:val="16"/>
                        <w:szCs w:val="16"/>
                        <w:lang w:val="es-PE" w:eastAsia="es-PE"/>
                      </w:rPr>
                      <w:t>www.</w:t>
                    </w:r>
                    <w:r w:rsidRPr="00CA4E0F">
                      <w:rPr>
                        <w:rFonts w:ascii="Arial" w:eastAsiaTheme="minorEastAsia" w:hAnsi="Arial" w:cs="Arial"/>
                        <w:b/>
                        <w:bCs/>
                        <w:w w:val="105"/>
                        <w:sz w:val="16"/>
                        <w:szCs w:val="16"/>
                        <w:lang w:val="es-PE" w:eastAsia="es-PE"/>
                      </w:rPr>
                      <w:t>essalud</w:t>
                    </w:r>
                    <w:r w:rsidRPr="00CA4E0F">
                      <w:rPr>
                        <w:rFonts w:ascii="Arial" w:eastAsiaTheme="minorEastAsia" w:hAnsi="Arial" w:cs="Arial"/>
                        <w:bCs/>
                        <w:w w:val="105"/>
                        <w:sz w:val="16"/>
                        <w:szCs w:val="16"/>
                        <w:lang w:val="es-PE" w:eastAsia="es-PE"/>
                      </w:rPr>
                      <w:t>.gob.pe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90820" w14:textId="77777777" w:rsidR="000B1A03" w:rsidRDefault="000B1A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8FFC9" w14:textId="77777777" w:rsidR="000B1A03" w:rsidRDefault="000B1A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65D12" w14:textId="77777777" w:rsidR="000B1A03" w:rsidRDefault="000B1A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8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2"/>
  </w:num>
  <w:num w:numId="10">
    <w:abstractNumId w:val="11"/>
  </w:num>
  <w:num w:numId="11">
    <w:abstractNumId w:val="28"/>
  </w:num>
  <w:num w:numId="12">
    <w:abstractNumId w:val="4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7"/>
  </w:num>
  <w:num w:numId="17">
    <w:abstractNumId w:val="27"/>
  </w:num>
  <w:num w:numId="18">
    <w:abstractNumId w:val="1"/>
  </w:num>
  <w:num w:numId="19">
    <w:abstractNumId w:val="12"/>
  </w:num>
  <w:num w:numId="20">
    <w:abstractNumId w:val="16"/>
  </w:num>
  <w:num w:numId="21">
    <w:abstractNumId w:val="20"/>
  </w:num>
  <w:num w:numId="22">
    <w:abstractNumId w:val="3"/>
  </w:num>
  <w:num w:numId="23">
    <w:abstractNumId w:val="0"/>
  </w:num>
  <w:num w:numId="24">
    <w:abstractNumId w:val="25"/>
  </w:num>
  <w:num w:numId="25">
    <w:abstractNumId w:val="22"/>
  </w:num>
  <w:num w:numId="26">
    <w:abstractNumId w:val="21"/>
  </w:num>
  <w:num w:numId="27">
    <w:abstractNumId w:val="7"/>
  </w:num>
  <w:num w:numId="28">
    <w:abstractNumId w:val="18"/>
  </w:num>
  <w:num w:numId="29">
    <w:abstractNumId w:val="29"/>
  </w:num>
  <w:num w:numId="3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PE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1A03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36A9D"/>
    <w:rsid w:val="002427BA"/>
    <w:rsid w:val="00257349"/>
    <w:rsid w:val="00286F73"/>
    <w:rsid w:val="0029076F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73178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4C88"/>
    <w:rsid w:val="00AD6628"/>
    <w:rsid w:val="00AD76B4"/>
    <w:rsid w:val="00B112E2"/>
    <w:rsid w:val="00B5096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A9725-0D42-4AE0-A5B5-A7F874E09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27</TotalTime>
  <Pages>1</Pages>
  <Words>293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 80 RAPI</cp:lastModifiedBy>
  <cp:revision>7</cp:revision>
  <cp:lastPrinted>2024-01-30T21:50:00Z</cp:lastPrinted>
  <dcterms:created xsi:type="dcterms:W3CDTF">2025-07-02T00:00:00Z</dcterms:created>
  <dcterms:modified xsi:type="dcterms:W3CDTF">2025-07-02T15:09:00Z</dcterms:modified>
</cp:coreProperties>
</file>