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B40A930"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965B76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w:t>
      </w:r>
      <w:r w:rsidRPr="00AD4237">
        <w:rPr>
          <w:rFonts w:ascii="Arial" w:hAnsi="Arial" w:cs="Arial"/>
          <w:color w:val="auto"/>
          <w:sz w:val="20"/>
        </w:rPr>
        <w:t xml:space="preserve">para hacer de su conocimiento que luego de haber examinado los Términos de Referencia, conociendo todos los alcances y las condiciones detalladas en dichos documentos, el postor que suscribe ofrece el </w:t>
      </w:r>
      <w:r w:rsidR="00AD4237" w:rsidRPr="00AD4237">
        <w:rPr>
          <w:rFonts w:ascii="Arial" w:hAnsi="Arial" w:cs="Arial"/>
          <w:color w:val="auto"/>
          <w:sz w:val="20"/>
        </w:rPr>
        <w:t>“</w:t>
      </w:r>
      <w:r w:rsidR="001A643F" w:rsidRPr="00AD4237">
        <w:rPr>
          <w:rFonts w:ascii="Arial" w:hAnsi="Arial" w:cs="Arial"/>
          <w:i/>
          <w:iCs/>
          <w:color w:val="auto"/>
          <w:sz w:val="20"/>
        </w:rPr>
        <w:t xml:space="preserve">Servicio </w:t>
      </w:r>
      <w:r w:rsidR="00AD4237" w:rsidRPr="00AD4237">
        <w:rPr>
          <w:rFonts w:ascii="Arial" w:hAnsi="Arial" w:cs="Arial"/>
          <w:i/>
          <w:iCs/>
          <w:color w:val="auto"/>
          <w:sz w:val="20"/>
        </w:rPr>
        <w:t>de mantenimiento correctivo de impresora almacén central, incluyendo repuestos”</w:t>
      </w:r>
      <w:r w:rsidRPr="00AD4237">
        <w:rPr>
          <w:rFonts w:ascii="Arial" w:hAnsi="Arial" w:cs="Arial"/>
          <w:color w:val="auto"/>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5C5F5" w14:textId="77777777" w:rsidR="00D91A77" w:rsidRDefault="00D91A77">
      <w:r>
        <w:separator/>
      </w:r>
    </w:p>
  </w:endnote>
  <w:endnote w:type="continuationSeparator" w:id="0">
    <w:p w14:paraId="574AE6DC" w14:textId="77777777" w:rsidR="00D91A77" w:rsidRDefault="00D9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2D4B4" w14:textId="77777777" w:rsidR="00D91A77" w:rsidRDefault="00D91A77">
      <w:r>
        <w:separator/>
      </w:r>
    </w:p>
  </w:footnote>
  <w:footnote w:type="continuationSeparator" w:id="0">
    <w:p w14:paraId="132162D1" w14:textId="77777777" w:rsidR="00D91A77" w:rsidRDefault="00D91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4B4"/>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43F"/>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AA8"/>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237"/>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77F"/>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7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3</Pages>
  <Words>584</Words>
  <Characters>3217</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267</cp:revision>
  <cp:lastPrinted>2016-08-17T17:53:00Z</cp:lastPrinted>
  <dcterms:created xsi:type="dcterms:W3CDTF">2022-02-03T23:04:00Z</dcterms:created>
  <dcterms:modified xsi:type="dcterms:W3CDTF">2025-09-04T05:12:00Z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