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77D8A6E" w:rsidR="00C04D5C" w:rsidRPr="007E425F" w:rsidRDefault="00C04D5C" w:rsidP="00804CA0">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w:t>
      </w:r>
      <w:r w:rsidR="00804CA0">
        <w:rPr>
          <w:rFonts w:ascii="Arial" w:hAnsi="Arial" w:cs="Arial"/>
          <w:color w:val="000000" w:themeColor="text1"/>
          <w:sz w:val="20"/>
        </w:rPr>
        <w:t xml:space="preserve"> s</w:t>
      </w:r>
      <w:r w:rsidR="00804CA0" w:rsidRPr="00804CA0">
        <w:rPr>
          <w:rFonts w:ascii="Arial" w:hAnsi="Arial" w:cs="Arial"/>
          <w:color w:val="000000" w:themeColor="text1"/>
          <w:sz w:val="20"/>
        </w:rPr>
        <w:t>ervicio de soporte técnico del software de control de</w:t>
      </w:r>
      <w:r w:rsidR="00804CA0">
        <w:rPr>
          <w:rFonts w:ascii="Arial" w:hAnsi="Arial" w:cs="Arial"/>
          <w:color w:val="000000" w:themeColor="text1"/>
          <w:sz w:val="20"/>
        </w:rPr>
        <w:t xml:space="preserve"> </w:t>
      </w:r>
      <w:r w:rsidR="00804CA0" w:rsidRPr="00804CA0">
        <w:rPr>
          <w:rFonts w:ascii="Arial" w:hAnsi="Arial" w:cs="Arial"/>
          <w:color w:val="000000" w:themeColor="text1"/>
          <w:sz w:val="20"/>
        </w:rPr>
        <w:t>accesos del Centro de Control de Seguridad</w:t>
      </w:r>
      <w:r w:rsidR="00804CA0">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61087" w14:textId="77777777" w:rsidR="001B0F21" w:rsidRDefault="001B0F21">
      <w:r>
        <w:separator/>
      </w:r>
    </w:p>
  </w:endnote>
  <w:endnote w:type="continuationSeparator" w:id="0">
    <w:p w14:paraId="65782B9B" w14:textId="77777777" w:rsidR="001B0F21" w:rsidRDefault="001B0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7E193" w14:textId="77777777" w:rsidR="001B0F21" w:rsidRDefault="001B0F21">
      <w:r>
        <w:separator/>
      </w:r>
    </w:p>
  </w:footnote>
  <w:footnote w:type="continuationSeparator" w:id="0">
    <w:p w14:paraId="176BA245" w14:textId="77777777" w:rsidR="001B0F21" w:rsidRDefault="001B0F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3150</TotalTime>
  <Pages>1</Pages>
  <Words>585</Words>
  <Characters>3223</Characters>
  <Application>Microsoft Office Word</Application>
  <DocSecurity>0</DocSecurity>
  <Lines>26</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3801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266</cp:revision>
  <cp:lastPrinted>2016-08-17T17:53:00Z</cp:lastPrinted>
  <dcterms:created xsi:type="dcterms:W3CDTF">2022-02-03T23:04:00Z</dcterms:created>
  <dcterms:modified xsi:type="dcterms:W3CDTF">2025-09-08T14:50:00Z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