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A41D7E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servicio de tasación de inmueble en Huancayo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591</Words>
  <Characters>3256</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2025-09-10T23:04:00Z</dcterms:created>
  <dcterms:modified xsi:type="dcterms:W3CDTF">2025-09-10T23:04:00Z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