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264F0A">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264F0A">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208CB5C4" w:rsidR="00E90A5B" w:rsidRPr="00E90A5B" w:rsidRDefault="00E33AFD" w:rsidP="005B3A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CAFETERA ELECTRICA </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30DAA01C" w:rsidR="00E90A5B" w:rsidRPr="00E90A5B" w:rsidRDefault="005B3A17" w:rsidP="005B3A17">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5B3A17">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5B3A17">
            <w:pPr>
              <w:widowControl w:val="0"/>
              <w:jc w:val="center"/>
              <w:rPr>
                <w:rFonts w:ascii="Arial" w:eastAsia="Times New Roman" w:hAnsi="Arial" w:cs="Arial"/>
                <w:b/>
                <w:bCs/>
                <w:color w:val="000000" w:themeColor="text1"/>
                <w:sz w:val="18"/>
                <w:lang w:val="es-ES" w:eastAsia="en-US"/>
              </w:rPr>
            </w:pPr>
          </w:p>
        </w:tc>
      </w:tr>
      <w:tr w:rsidR="00264F0A" w:rsidRPr="00E90A5B" w14:paraId="11D90164" w14:textId="77777777" w:rsidTr="00264F0A">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C78057F" w14:textId="5A153D97" w:rsidR="00264F0A" w:rsidRPr="00E90A5B" w:rsidRDefault="00412B8E" w:rsidP="005B3A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HERVIDOR ELECTRICO</w:t>
            </w:r>
          </w:p>
        </w:tc>
        <w:tc>
          <w:tcPr>
            <w:tcW w:w="1211" w:type="dxa"/>
            <w:tcBorders>
              <w:top w:val="single" w:sz="4" w:space="0" w:color="auto"/>
              <w:left w:val="single" w:sz="4" w:space="0" w:color="auto"/>
              <w:bottom w:val="single" w:sz="4" w:space="0" w:color="auto"/>
              <w:right w:val="single" w:sz="4" w:space="0" w:color="auto"/>
            </w:tcBorders>
            <w:vAlign w:val="center"/>
          </w:tcPr>
          <w:p w14:paraId="2377C39D" w14:textId="7BE8A8F0" w:rsidR="00264F0A" w:rsidRPr="00E90A5B" w:rsidRDefault="00412B8E" w:rsidP="005B3A17">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449815DB" w14:textId="77777777" w:rsidR="00264F0A" w:rsidRPr="00E90A5B" w:rsidRDefault="00264F0A" w:rsidP="005B3A17">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98B58C3" w14:textId="77777777" w:rsidR="00264F0A" w:rsidRPr="00E90A5B" w:rsidRDefault="00264F0A" w:rsidP="005B3A17">
            <w:pPr>
              <w:widowControl w:val="0"/>
              <w:jc w:val="center"/>
              <w:rPr>
                <w:rFonts w:ascii="Arial" w:eastAsia="Times New Roman" w:hAnsi="Arial" w:cs="Arial"/>
                <w:b/>
                <w:bCs/>
                <w:color w:val="000000" w:themeColor="text1"/>
                <w:sz w:val="18"/>
                <w:lang w:val="es-ES" w:eastAsia="en-US"/>
              </w:rPr>
            </w:pPr>
          </w:p>
        </w:tc>
      </w:tr>
      <w:tr w:rsidR="00264F0A" w:rsidRPr="00E90A5B" w14:paraId="1AF2D0B0" w14:textId="77777777" w:rsidTr="00264F0A">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25DE37B2" w14:textId="55B22F70" w:rsidR="00264F0A" w:rsidRPr="00E90A5B" w:rsidRDefault="00412B8E" w:rsidP="005B3A17">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TERMO </w:t>
            </w:r>
          </w:p>
        </w:tc>
        <w:tc>
          <w:tcPr>
            <w:tcW w:w="1211" w:type="dxa"/>
            <w:tcBorders>
              <w:top w:val="single" w:sz="4" w:space="0" w:color="auto"/>
              <w:left w:val="single" w:sz="4" w:space="0" w:color="auto"/>
              <w:bottom w:val="single" w:sz="4" w:space="0" w:color="auto"/>
              <w:right w:val="single" w:sz="4" w:space="0" w:color="auto"/>
            </w:tcBorders>
            <w:vAlign w:val="center"/>
          </w:tcPr>
          <w:p w14:paraId="590B6015" w14:textId="3859DCB0" w:rsidR="00264F0A" w:rsidRPr="00E90A5B" w:rsidRDefault="00EF1087" w:rsidP="005B3A17">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2471FD37" w14:textId="77777777" w:rsidR="00264F0A" w:rsidRPr="00E90A5B" w:rsidRDefault="00264F0A" w:rsidP="005B3A17">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440BFCEC" w14:textId="77777777" w:rsidR="00264F0A" w:rsidRPr="00E90A5B" w:rsidRDefault="00264F0A" w:rsidP="005B3A17">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264F0A">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19FB63FF" w:rsidR="00E90A5B" w:rsidRPr="00E90A5B" w:rsidRDefault="00E90A5B" w:rsidP="005B3A17">
            <w:pPr>
              <w:widowControl w:val="0"/>
              <w:jc w:val="center"/>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8A745E" w:rsidRPr="008A745E">
        <w:rPr>
          <w:rFonts w:ascii="Arial" w:hAnsi="Arial" w:cs="Arial"/>
          <w:i/>
          <w:iCs/>
          <w:color w:val="EE0000"/>
          <w:sz w:val="20"/>
        </w:rPr>
        <w:t>indicar moneda</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78563" w14:textId="77777777" w:rsidR="00CD6DB2" w:rsidRDefault="00CD6DB2">
      <w:r>
        <w:separator/>
      </w:r>
    </w:p>
  </w:endnote>
  <w:endnote w:type="continuationSeparator" w:id="0">
    <w:p w14:paraId="06D3E123" w14:textId="77777777" w:rsidR="00CD6DB2" w:rsidRDefault="00CD6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A6AE7" w14:textId="77777777" w:rsidR="00CD6DB2" w:rsidRDefault="00CD6DB2">
      <w:r>
        <w:separator/>
      </w:r>
    </w:p>
  </w:footnote>
  <w:footnote w:type="continuationSeparator" w:id="0">
    <w:p w14:paraId="444D1AD9" w14:textId="77777777" w:rsidR="00CD6DB2" w:rsidRDefault="00CD6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4F0A"/>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2B8E"/>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67A"/>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17"/>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1C5"/>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25"/>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DB2"/>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AFD"/>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7E4F"/>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087"/>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124</Words>
  <Characters>682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268</cp:revision>
  <cp:lastPrinted>2016-08-17T17:53:00Z</cp:lastPrinted>
  <dcterms:created xsi:type="dcterms:W3CDTF">2022-02-03T23:04:00Z</dcterms:created>
  <dcterms:modified xsi:type="dcterms:W3CDTF">2025-09-11T19:48:00Z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