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323EDD" w14:textId="29BE1315" w:rsidR="002A56D7" w:rsidRDefault="00935AAA" w:rsidP="00935AAA">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F147EE" w:rsidRPr="00F147EE">
        <w:rPr>
          <w:rFonts w:ascii="Arial" w:hAnsi="Arial" w:cs="Arial"/>
          <w:color w:val="000000" w:themeColor="text1"/>
          <w:sz w:val="20"/>
        </w:rPr>
        <w:t>s</w:t>
      </w:r>
      <w:r w:rsidR="00F147EE" w:rsidRPr="00F147EE">
        <w:rPr>
          <w:rFonts w:ascii="Arial" w:hAnsi="Arial" w:cs="Arial"/>
          <w:color w:val="000000" w:themeColor="text1"/>
          <w:sz w:val="20"/>
        </w:rPr>
        <w:t>ervicio de almacenamiento y custodia de archivo físicos</w:t>
      </w:r>
      <w:r w:rsidR="002A56D7">
        <w:rPr>
          <w:rFonts w:ascii="Arial" w:hAnsi="Arial" w:cs="Arial"/>
          <w:color w:val="000000" w:themeColor="text1"/>
          <w:sz w:val="20"/>
        </w:rPr>
        <w:t xml:space="preserve"> en las condiciones indicadas en los Términos de Referencia de la Superintendencia.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08FADF96"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w:t>
      </w:r>
    </w:p>
    <w:p w14:paraId="10A038C9" w14:textId="77777777" w:rsidR="00D4344A" w:rsidRPr="00D4344A" w:rsidRDefault="00D4344A" w:rsidP="00D4344A">
      <w:pPr>
        <w:pStyle w:val="Prrafodelista"/>
        <w:rPr>
          <w:rFonts w:ascii="Arial" w:hAnsi="Arial" w:cs="Arial"/>
          <w:color w:val="EE0000"/>
          <w:sz w:val="20"/>
          <w:lang w:val="es-ES_tradnl"/>
        </w:rPr>
      </w:pPr>
    </w:p>
    <w:bookmarkStart w:id="0" w:name="_–_“Declaración_jurada"/>
    <w:bookmarkStart w:id="1" w:name="_Toc15993045"/>
    <w:bookmarkEnd w:id="0"/>
    <w:p w14:paraId="58514CEC" w14:textId="7A0E55BE"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86A"/>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146"/>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7EE"/>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3151</TotalTime>
  <Pages>2</Pages>
  <Words>327</Words>
  <Characters>1800</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2123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264</cp:revision>
  <cp:lastPrinted>2016-08-17T17:53:00Z</cp:lastPrinted>
  <dcterms:created xsi:type="dcterms:W3CDTF">2022-02-03T23:04:00Z</dcterms:created>
  <dcterms:modified xsi:type="dcterms:W3CDTF">2025-09-16T17:43:00Z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