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CAA10" w14:textId="77777777" w:rsidR="001D51E6" w:rsidRDefault="001D51E6">
      <w:r>
        <w:separator/>
      </w:r>
    </w:p>
  </w:endnote>
  <w:endnote w:type="continuationSeparator" w:id="0">
    <w:p w14:paraId="289625D3" w14:textId="77777777" w:rsidR="001D51E6" w:rsidRDefault="001D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FD635" w14:textId="77777777" w:rsidR="001D51E6" w:rsidRDefault="001D51E6">
      <w:r>
        <w:separator/>
      </w:r>
    </w:p>
  </w:footnote>
  <w:footnote w:type="continuationSeparator" w:id="0">
    <w:p w14:paraId="27FF01B3" w14:textId="77777777" w:rsidR="001D51E6" w:rsidRDefault="001D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14B"/>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5B4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1</Pages>
  <Words>251</Words>
  <Characters>1384</Characters>
  <Application>Microsoft Office Word</Application>
  <DocSecurity>4</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2025-09-17T21:32:00Z</dcterms:created>
  <dcterms:modified xsi:type="dcterms:W3CDTF">2025-09-17T21:32:00Z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