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0200" w14:textId="77777777" w:rsidR="005C361C" w:rsidRDefault="005C361C">
      <w:r>
        <w:separator/>
      </w:r>
    </w:p>
  </w:endnote>
  <w:endnote w:type="continuationSeparator" w:id="0">
    <w:p w14:paraId="56F8A6E0" w14:textId="77777777" w:rsidR="005C361C" w:rsidRDefault="005C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A1649" w14:textId="77777777" w:rsidR="005C361C" w:rsidRDefault="005C361C">
      <w:r>
        <w:separator/>
      </w:r>
    </w:p>
  </w:footnote>
  <w:footnote w:type="continuationSeparator" w:id="0">
    <w:p w14:paraId="540D96E5" w14:textId="77777777" w:rsidR="005C361C" w:rsidRDefault="005C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61C"/>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8D5"/>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81"/>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5B4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2025-09-25T14:43:00Z</dcterms:created>
  <dcterms:modified xsi:type="dcterms:W3CDTF">2025-09-25T14:43:00Z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