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BFBFD" w14:textId="30543F22" w:rsidR="00E65345" w:rsidRPr="00977D94" w:rsidRDefault="00E65345" w:rsidP="009F2FFE">
      <w:pPr>
        <w:pStyle w:val="Ttulo6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line="240" w:lineRule="auto"/>
        <w:jc w:val="center"/>
        <w:rPr>
          <w:rFonts w:ascii="Calibri" w:hAnsi="Calibri"/>
          <w:b/>
          <w:color w:val="auto"/>
          <w:sz w:val="20"/>
          <w:lang w:val="es-PE"/>
        </w:rPr>
      </w:pPr>
      <w:r w:rsidRPr="00977D94">
        <w:rPr>
          <w:rFonts w:ascii="Calibri" w:hAnsi="Calibri"/>
          <w:b/>
          <w:color w:val="auto"/>
          <w:sz w:val="20"/>
        </w:rPr>
        <w:t xml:space="preserve">CHECKLIST DEL </w:t>
      </w:r>
      <w:r w:rsidR="00383756">
        <w:rPr>
          <w:rFonts w:ascii="Calibri" w:hAnsi="Calibri"/>
          <w:b/>
          <w:color w:val="auto"/>
          <w:sz w:val="20"/>
        </w:rPr>
        <w:t>EXPEDIENTE DE CONTRATACIÓN</w:t>
      </w:r>
    </w:p>
    <w:p w14:paraId="365F191D" w14:textId="1886368D" w:rsidR="0029348D" w:rsidRPr="00977D94" w:rsidRDefault="00894761" w:rsidP="0029348D">
      <w:pPr>
        <w:tabs>
          <w:tab w:val="left" w:pos="3969"/>
        </w:tabs>
        <w:spacing w:after="0" w:line="240" w:lineRule="auto"/>
        <w:rPr>
          <w:rFonts w:ascii="Calibri" w:hAnsi="Calibri" w:cs="Arial"/>
          <w:sz w:val="18"/>
        </w:rPr>
      </w:pPr>
      <w:r w:rsidRPr="0038375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BE3E07" wp14:editId="21AE7A95">
                <wp:simplePos x="0" y="0"/>
                <wp:positionH relativeFrom="column">
                  <wp:posOffset>12065</wp:posOffset>
                </wp:positionH>
                <wp:positionV relativeFrom="paragraph">
                  <wp:posOffset>142876</wp:posOffset>
                </wp:positionV>
                <wp:extent cx="2396490" cy="259080"/>
                <wp:effectExtent l="0" t="0" r="22860" b="26670"/>
                <wp:wrapNone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649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6FC9A" w14:textId="306A5F2C" w:rsidR="0029348D" w:rsidRDefault="00E42D60">
                            <w:r w:rsidRPr="00894761">
                              <w:rPr>
                                <w:rFonts w:ascii="Calibri" w:hAnsi="Calibri"/>
                                <w:color w:val="FF0000"/>
                              </w:rPr>
                              <w:t xml:space="preserve">N° </w:t>
                            </w:r>
                            <w:r w:rsidR="00894761" w:rsidRPr="00894761">
                              <w:rPr>
                                <w:color w:val="FF0000"/>
                              </w:rPr>
                              <w:t>CCMN</w:t>
                            </w:r>
                            <w:r w:rsidR="00D20F5A" w:rsidRPr="00894761">
                              <w:rPr>
                                <w:color w:val="FF0000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E3E0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.95pt;margin-top:11.25pt;width:188.7pt;height:2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">
                <v:textbox>
                  <w:txbxContent>
                    <w:p w14:paraId="1636FC9A" w14:textId="306A5F2C" w:rsidR="0029348D" w:rsidRDefault="00E42D60">
                      <w:r w:rsidRPr="00894761">
                        <w:rPr>
                          <w:rFonts w:ascii="Calibri" w:hAnsi="Calibri"/>
                          <w:color w:val="FF0000"/>
                        </w:rPr>
                        <w:t xml:space="preserve">N° </w:t>
                      </w:r>
                      <w:r w:rsidR="00894761" w:rsidRPr="00894761">
                        <w:rPr>
                          <w:color w:val="FF0000"/>
                        </w:rPr>
                        <w:t>CCMN</w:t>
                      </w:r>
                      <w:r w:rsidR="00D20F5A" w:rsidRPr="00894761">
                        <w:rPr>
                          <w:color w:val="FF0000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29348D" w:rsidRPr="00977D94">
        <w:rPr>
          <w:rFonts w:ascii="Calibri" w:hAnsi="Calibri" w:cs="Arial"/>
          <w:sz w:val="18"/>
        </w:rPr>
        <w:tab/>
      </w:r>
      <w:r w:rsidR="006647AE" w:rsidRPr="00977D94">
        <w:rPr>
          <w:rFonts w:ascii="Calibri" w:hAnsi="Calibri" w:cs="Arial"/>
          <w:sz w:val="18"/>
        </w:rPr>
        <w:t xml:space="preserve">  </w:t>
      </w:r>
    </w:p>
    <w:p w14:paraId="79533F47" w14:textId="6FE790E4" w:rsidR="0029348D" w:rsidRPr="00383756" w:rsidRDefault="00894761" w:rsidP="00A5669A">
      <w:pPr>
        <w:spacing w:after="0" w:line="240" w:lineRule="auto"/>
        <w:rPr>
          <w:rFonts w:ascii="Calibri" w:hAnsi="Calibri" w:cs="Arial"/>
          <w:sz w:val="18"/>
        </w:rPr>
      </w:pPr>
      <w:r w:rsidRPr="00383756">
        <w:rPr>
          <w:rFonts w:ascii="Calibri" w:hAnsi="Calibri" w:cs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B56700C" wp14:editId="1A29CA1E">
                <wp:simplePos x="0" y="0"/>
                <wp:positionH relativeFrom="page">
                  <wp:posOffset>2209800</wp:posOffset>
                </wp:positionH>
                <wp:positionV relativeFrom="page">
                  <wp:posOffset>914400</wp:posOffset>
                </wp:positionV>
                <wp:extent cx="683260" cy="201295"/>
                <wp:effectExtent l="0" t="0" r="21590" b="27305"/>
                <wp:wrapNone/>
                <wp:docPr id="6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260" cy="2012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40404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34817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B19F6E" w14:textId="3FC5BE79" w:rsidR="00CC4B59" w:rsidRDefault="00624BC7" w:rsidP="00CC4B59">
                            <w:pPr>
                              <w:jc w:val="center"/>
                            </w:pPr>
                            <w:r>
                              <w:t>3862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6700C" id="Rectangle 50" o:spid="_x0000_s1027" style="position:absolute;margin-left:174pt;margin-top:1in;width:53.8pt;height: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" o:allowincell="f" filled="f" fillcolor="#d34817" strokecolor="#404040">
                <v:textbox inset="0,0,0,0">
                  <w:txbxContent>
                    <w:p w14:paraId="15B19F6E" w14:textId="3FC5BE79" w:rsidR="00CC4B59" w:rsidRDefault="00624BC7" w:rsidP="00CC4B59">
                      <w:pPr>
                        <w:jc w:val="center"/>
                      </w:pPr>
                      <w:r>
                        <w:t>3862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383756">
        <w:rPr>
          <w:rFonts w:ascii="Calibri" w:hAnsi="Calibri" w:cs="Arial"/>
          <w:iCs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D50F330" wp14:editId="4CDF2842">
                <wp:simplePos x="0" y="0"/>
                <wp:positionH relativeFrom="page">
                  <wp:posOffset>5855970</wp:posOffset>
                </wp:positionH>
                <wp:positionV relativeFrom="page">
                  <wp:posOffset>944245</wp:posOffset>
                </wp:positionV>
                <wp:extent cx="422275" cy="155575"/>
                <wp:effectExtent l="7620" t="10795" r="8255" b="5080"/>
                <wp:wrapNone/>
                <wp:docPr id="4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155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40404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34817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8C4F0" id="Rectangle 23" o:spid="_x0000_s1026" style="position:absolute;margin-left:461.1pt;margin-top:74.35pt;width:33.25pt;height: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" o:allowincell="f" filled="f" fillcolor="#d34817" strokecolor="#404040">
                <v:textbox inset="0,0,0,0"/>
                <w10:wrap anchorx="page" anchory="page"/>
              </v:rect>
            </w:pict>
          </mc:Fallback>
        </mc:AlternateContent>
      </w:r>
      <w:r w:rsidR="00416AF5" w:rsidRPr="00383756">
        <w:rPr>
          <w:rFonts w:ascii="Calibri" w:hAnsi="Calibri" w:cs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6DB85954" wp14:editId="5447D7A3">
                <wp:simplePos x="0" y="0"/>
                <wp:positionH relativeFrom="page">
                  <wp:posOffset>3956050</wp:posOffset>
                </wp:positionH>
                <wp:positionV relativeFrom="page">
                  <wp:posOffset>934085</wp:posOffset>
                </wp:positionV>
                <wp:extent cx="422275" cy="155575"/>
                <wp:effectExtent l="12700" t="10160" r="12700" b="5715"/>
                <wp:wrapNone/>
                <wp:docPr id="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155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40404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34817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34AC1194" id="Rectangle 20" o:spid="_x0000_s1026" style="position:absolute;margin-left:311.5pt;margin-top:73.55pt;width:33.25pt;height:12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" o:allowincell="f" filled="f" fillcolor="#d34817" strokecolor="#404040">
                <v:textbox inset="0,0,0,0"/>
                <w10:wrap anchorx="page" anchory="page"/>
              </v:rect>
            </w:pict>
          </mc:Fallback>
        </mc:AlternateContent>
      </w:r>
      <w:r w:rsidR="00416AF5" w:rsidRPr="0038375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28663F" wp14:editId="1FE77D85">
                <wp:simplePos x="0" y="0"/>
                <wp:positionH relativeFrom="column">
                  <wp:posOffset>2562225</wp:posOffset>
                </wp:positionH>
                <wp:positionV relativeFrom="paragraph">
                  <wp:posOffset>6985</wp:posOffset>
                </wp:positionV>
                <wp:extent cx="3757295" cy="255270"/>
                <wp:effectExtent l="6985" t="13335" r="7620" b="762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729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D43F4" w14:textId="36382D5B" w:rsidR="0029348D" w:rsidRPr="0029348D" w:rsidRDefault="00E42D60" w:rsidP="0029348D">
                            <w:pPr>
                              <w:spacing w:after="0"/>
                              <w:rPr>
                                <w:rFonts w:ascii="Cambria" w:hAnsi="Cambria"/>
                                <w:color w:val="auto"/>
                                <w:sz w:val="18"/>
                              </w:rPr>
                            </w:pPr>
                            <w:r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 xml:space="preserve"> BIENES</w:t>
                            </w:r>
                            <w:r>
                              <w:rPr>
                                <w:rFonts w:ascii="Cambria" w:hAnsi="Cambria"/>
                                <w:color w:val="auto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  <w:color w:val="auto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  <w:color w:val="auto"/>
                                <w:sz w:val="18"/>
                              </w:rPr>
                              <w:tab/>
                            </w:r>
                            <w:r w:rsidR="00894761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 xml:space="preserve">       </w:t>
                            </w:r>
                            <w:r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>SERVICIO</w:t>
                            </w:r>
                            <w:r w:rsidR="00D20F5A"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 xml:space="preserve">            </w:t>
                            </w:r>
                            <w:r w:rsidR="00383756"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 xml:space="preserve">                   </w:t>
                            </w:r>
                            <w:r w:rsidR="00D20F5A"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>x</w:t>
                            </w:r>
                            <w:r w:rsidRPr="00E26EE2">
                              <w:rPr>
                                <w:rFonts w:ascii="Calibri" w:hAnsi="Calibri"/>
                                <w:color w:val="auto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  <w:color w:val="auto"/>
                                <w:sz w:val="1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8663F" id="_x0000_s1028" type="#_x0000_t202" style="position:absolute;margin-left:201.75pt;margin-top:.55pt;width:295.85pt;height:20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">
                <v:textbox>
                  <w:txbxContent>
                    <w:p w14:paraId="56FD43F4" w14:textId="36382D5B" w:rsidR="0029348D" w:rsidRPr="0029348D" w:rsidRDefault="00E42D60" w:rsidP="0029348D">
                      <w:pPr>
                        <w:spacing w:after="0"/>
                        <w:rPr>
                          <w:rFonts w:ascii="Cambria" w:hAnsi="Cambria"/>
                          <w:color w:val="auto"/>
                          <w:sz w:val="18"/>
                        </w:rPr>
                      </w:pPr>
                      <w:r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 xml:space="preserve"> BIENES</w:t>
                      </w:r>
                      <w:r>
                        <w:rPr>
                          <w:rFonts w:ascii="Cambria" w:hAnsi="Cambria"/>
                          <w:color w:val="auto"/>
                          <w:sz w:val="18"/>
                        </w:rPr>
                        <w:tab/>
                      </w:r>
                      <w:r>
                        <w:rPr>
                          <w:rFonts w:ascii="Cambria" w:hAnsi="Cambria"/>
                          <w:color w:val="auto"/>
                          <w:sz w:val="18"/>
                        </w:rPr>
                        <w:tab/>
                      </w:r>
                      <w:r>
                        <w:rPr>
                          <w:rFonts w:ascii="Cambria" w:hAnsi="Cambria"/>
                          <w:color w:val="auto"/>
                          <w:sz w:val="18"/>
                        </w:rPr>
                        <w:tab/>
                      </w:r>
                      <w:r w:rsidR="00894761">
                        <w:rPr>
                          <w:rFonts w:ascii="Calibri" w:hAnsi="Calibri"/>
                          <w:color w:val="auto"/>
                          <w:sz w:val="18"/>
                        </w:rPr>
                        <w:t xml:space="preserve">       </w:t>
                      </w:r>
                      <w:r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>SERVICIO</w:t>
                      </w:r>
                      <w:r w:rsidR="00D20F5A"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 xml:space="preserve">            </w:t>
                      </w:r>
                      <w:r w:rsidR="00383756"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 xml:space="preserve">                   </w:t>
                      </w:r>
                      <w:r w:rsidR="00D20F5A"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>x</w:t>
                      </w:r>
                      <w:r w:rsidRPr="00E26EE2">
                        <w:rPr>
                          <w:rFonts w:ascii="Calibri" w:hAnsi="Calibri"/>
                          <w:color w:val="auto"/>
                          <w:sz w:val="18"/>
                        </w:rPr>
                        <w:tab/>
                      </w:r>
                      <w:r>
                        <w:rPr>
                          <w:rFonts w:ascii="Cambria" w:hAnsi="Cambria"/>
                          <w:color w:val="auto"/>
                          <w:sz w:val="1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9AF8D85" w14:textId="77777777" w:rsidR="0029348D" w:rsidRPr="00977D94" w:rsidRDefault="0029348D" w:rsidP="00A5669A">
      <w:pPr>
        <w:spacing w:after="0" w:line="240" w:lineRule="auto"/>
        <w:rPr>
          <w:rFonts w:ascii="Calibri" w:hAnsi="Calibri" w:cs="Arial"/>
          <w:sz w:val="18"/>
        </w:rPr>
      </w:pPr>
    </w:p>
    <w:p w14:paraId="2ED4CB35" w14:textId="77777777" w:rsidR="0029348D" w:rsidRPr="00977D94" w:rsidRDefault="0029348D" w:rsidP="00A5669A">
      <w:pPr>
        <w:spacing w:after="0" w:line="240" w:lineRule="auto"/>
        <w:rPr>
          <w:rFonts w:ascii="Calibri" w:hAnsi="Calibri" w:cs="Arial"/>
          <w:sz w:val="18"/>
        </w:rPr>
      </w:pPr>
    </w:p>
    <w:tbl>
      <w:tblPr>
        <w:tblW w:w="5068" w:type="pct"/>
        <w:tblInd w:w="-86" w:type="dxa"/>
        <w:tblBorders>
          <w:top w:val="single" w:sz="4" w:space="0" w:color="696464"/>
          <w:left w:val="single" w:sz="4" w:space="0" w:color="696464"/>
          <w:bottom w:val="single" w:sz="4" w:space="0" w:color="696464"/>
          <w:right w:val="single" w:sz="4" w:space="0" w:color="696464"/>
          <w:insideH w:val="single" w:sz="4" w:space="0" w:color="696464"/>
          <w:insideV w:val="single" w:sz="4" w:space="0" w:color="696464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4918"/>
        <w:gridCol w:w="488"/>
        <w:gridCol w:w="492"/>
        <w:gridCol w:w="4149"/>
      </w:tblGrid>
      <w:tr w:rsidR="00B714B9" w:rsidRPr="00977D94" w14:paraId="3693EF64" w14:textId="77777777" w:rsidTr="002644B9">
        <w:trPr>
          <w:trHeight w:val="310"/>
          <w:tblHeader/>
        </w:trPr>
        <w:tc>
          <w:tcPr>
            <w:tcW w:w="2447" w:type="pct"/>
            <w:vMerge w:val="restart"/>
            <w:shd w:val="clear" w:color="auto" w:fill="FFCC99"/>
            <w:vAlign w:val="center"/>
          </w:tcPr>
          <w:p w14:paraId="34848A52" w14:textId="77777777" w:rsidR="00B714B9" w:rsidRPr="00383756" w:rsidRDefault="00383756" w:rsidP="00A5669A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</w:pPr>
            <w:r w:rsidRPr="00383756"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  <w:t>CONTENIDO</w:t>
            </w:r>
          </w:p>
        </w:tc>
        <w:tc>
          <w:tcPr>
            <w:tcW w:w="2553" w:type="pct"/>
            <w:gridSpan w:val="3"/>
            <w:shd w:val="clear" w:color="auto" w:fill="FFCC99"/>
            <w:vAlign w:val="center"/>
          </w:tcPr>
          <w:p w14:paraId="5BBB2C00" w14:textId="77777777" w:rsidR="00B714B9" w:rsidRPr="00383756" w:rsidRDefault="00383756" w:rsidP="00AA570D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</w:pPr>
            <w:r w:rsidRPr="00383756"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  <w:t>MARQUE (X)</w:t>
            </w:r>
          </w:p>
        </w:tc>
      </w:tr>
      <w:tr w:rsidR="00B714B9" w:rsidRPr="00977D94" w14:paraId="549ED003" w14:textId="77777777" w:rsidTr="00246C3D">
        <w:trPr>
          <w:trHeight w:val="106"/>
          <w:tblHeader/>
        </w:trPr>
        <w:tc>
          <w:tcPr>
            <w:tcW w:w="2447" w:type="pct"/>
            <w:vMerge/>
            <w:shd w:val="clear" w:color="auto" w:fill="FFCC99"/>
            <w:vAlign w:val="center"/>
          </w:tcPr>
          <w:p w14:paraId="64539EAD" w14:textId="77777777" w:rsidR="00B714B9" w:rsidRPr="00383756" w:rsidRDefault="00B714B9" w:rsidP="00A5669A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FFCC99"/>
            <w:vAlign w:val="center"/>
          </w:tcPr>
          <w:p w14:paraId="76FB3A65" w14:textId="77777777" w:rsidR="00B714B9" w:rsidRPr="00383756" w:rsidRDefault="00383756" w:rsidP="00A5669A">
            <w:pPr>
              <w:spacing w:after="0" w:line="240" w:lineRule="auto"/>
              <w:jc w:val="center"/>
              <w:rPr>
                <w:rFonts w:ascii="Calibri" w:hAnsi="Calibri" w:cs="Arial"/>
                <w:bCs/>
                <w:iCs/>
                <w:color w:val="4E4A4A"/>
                <w:sz w:val="18"/>
                <w:szCs w:val="18"/>
              </w:rPr>
            </w:pPr>
            <w:r w:rsidRPr="00383756">
              <w:rPr>
                <w:rFonts w:ascii="Calibri" w:hAnsi="Calibri" w:cs="Arial"/>
                <w:bCs/>
                <w:iCs/>
                <w:color w:val="4E4A4A"/>
                <w:sz w:val="18"/>
                <w:szCs w:val="18"/>
              </w:rPr>
              <w:t>SI</w:t>
            </w:r>
          </w:p>
        </w:tc>
        <w:tc>
          <w:tcPr>
            <w:tcW w:w="245" w:type="pct"/>
            <w:shd w:val="clear" w:color="auto" w:fill="FFCC99"/>
            <w:vAlign w:val="center"/>
          </w:tcPr>
          <w:p w14:paraId="1EFC35F2" w14:textId="77777777" w:rsidR="00B714B9" w:rsidRPr="00383756" w:rsidRDefault="00383756" w:rsidP="00A5669A">
            <w:pPr>
              <w:spacing w:after="0" w:line="240" w:lineRule="auto"/>
              <w:jc w:val="center"/>
              <w:rPr>
                <w:rFonts w:ascii="Calibri" w:hAnsi="Calibri" w:cs="Arial"/>
                <w:bCs/>
                <w:iCs/>
                <w:color w:val="4E4A4A"/>
                <w:sz w:val="18"/>
                <w:szCs w:val="18"/>
              </w:rPr>
            </w:pPr>
            <w:r w:rsidRPr="00383756">
              <w:rPr>
                <w:rFonts w:ascii="Calibri" w:hAnsi="Calibri" w:cs="Arial"/>
                <w:bCs/>
                <w:iCs/>
                <w:color w:val="4E4A4A"/>
                <w:sz w:val="18"/>
                <w:szCs w:val="18"/>
              </w:rPr>
              <w:t>NO</w:t>
            </w:r>
          </w:p>
        </w:tc>
        <w:tc>
          <w:tcPr>
            <w:tcW w:w="2065" w:type="pct"/>
            <w:shd w:val="clear" w:color="auto" w:fill="FFCC99"/>
            <w:vAlign w:val="center"/>
          </w:tcPr>
          <w:p w14:paraId="4CAE4521" w14:textId="77777777" w:rsidR="00B714B9" w:rsidRPr="00383756" w:rsidRDefault="00383756" w:rsidP="00383756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</w:pPr>
            <w:r w:rsidRPr="00383756">
              <w:rPr>
                <w:rFonts w:ascii="Calibri" w:hAnsi="Calibri" w:cs="Arial"/>
                <w:b/>
                <w:bCs/>
                <w:iCs/>
                <w:color w:val="4E4A4A"/>
                <w:sz w:val="18"/>
                <w:szCs w:val="18"/>
              </w:rPr>
              <w:t>OBSERVACIONES O DETALLE</w:t>
            </w:r>
          </w:p>
        </w:tc>
      </w:tr>
      <w:tr w:rsidR="00B44EBB" w:rsidRPr="00977D94" w14:paraId="4AF0380D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6B9EF8CD" w14:textId="6B9D8F8D" w:rsidR="00B44EBB" w:rsidRPr="00383756" w:rsidRDefault="00B44EBB" w:rsidP="00B44EBB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383756">
              <w:rPr>
                <w:rFonts w:ascii="Calibri" w:hAnsi="Calibri" w:cs="Arial"/>
                <w:iCs/>
                <w:sz w:val="18"/>
                <w:szCs w:val="18"/>
              </w:rPr>
              <w:t>Requerimiento suscrito por el responsable del área usuaria</w:t>
            </w:r>
          </w:p>
        </w:tc>
        <w:tc>
          <w:tcPr>
            <w:tcW w:w="243" w:type="pct"/>
            <w:vAlign w:val="center"/>
          </w:tcPr>
          <w:p w14:paraId="4CBBB806" w14:textId="77777777" w:rsidR="00B44EBB" w:rsidRPr="00383756" w:rsidRDefault="00B44EBB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588F9937" w14:textId="77777777" w:rsidR="00B44EBB" w:rsidRPr="00383756" w:rsidRDefault="00B44EBB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17F5C76C" w14:textId="77777777" w:rsidR="00B44EBB" w:rsidRPr="00383756" w:rsidRDefault="00B44EBB" w:rsidP="00B44EB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44EBB" w:rsidRPr="00977D94" w14:paraId="22D7A5EB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07D8C393" w14:textId="1698F93B" w:rsidR="00B44EBB" w:rsidRPr="00383756" w:rsidRDefault="00B44EBB" w:rsidP="00B44EBB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proofErr w:type="spellStart"/>
            <w:r w:rsidRPr="00383756">
              <w:rPr>
                <w:rFonts w:ascii="Calibri" w:hAnsi="Calibri" w:cs="Arial"/>
                <w:iCs/>
                <w:sz w:val="18"/>
                <w:szCs w:val="18"/>
              </w:rPr>
              <w:t>TdR</w:t>
            </w:r>
            <w:proofErr w:type="spellEnd"/>
            <w:r w:rsidRPr="00383756">
              <w:rPr>
                <w:rFonts w:ascii="Calibri" w:hAnsi="Calibri" w:cs="Arial"/>
                <w:iCs/>
                <w:sz w:val="18"/>
                <w:szCs w:val="18"/>
              </w:rPr>
              <w:t xml:space="preserve"> o E</w:t>
            </w:r>
            <w:r>
              <w:rPr>
                <w:rFonts w:ascii="Calibri" w:hAnsi="Calibri" w:cs="Arial"/>
                <w:iCs/>
                <w:sz w:val="18"/>
                <w:szCs w:val="18"/>
              </w:rPr>
              <w:t>E</w:t>
            </w:r>
            <w:r w:rsidRPr="00383756">
              <w:rPr>
                <w:rFonts w:ascii="Calibri" w:hAnsi="Calibri" w:cs="Arial"/>
                <w:iCs/>
                <w:sz w:val="18"/>
                <w:szCs w:val="18"/>
              </w:rPr>
              <w:t>T</w:t>
            </w:r>
            <w:r>
              <w:rPr>
                <w:rFonts w:ascii="Calibri" w:hAnsi="Calibri" w:cs="Arial"/>
                <w:iCs/>
                <w:sz w:val="18"/>
                <w:szCs w:val="18"/>
              </w:rPr>
              <w:t>T</w:t>
            </w:r>
            <w:r w:rsidRPr="00383756">
              <w:rPr>
                <w:rFonts w:ascii="Calibri" w:hAnsi="Calibri" w:cs="Arial"/>
                <w:iCs/>
                <w:sz w:val="18"/>
                <w:szCs w:val="18"/>
              </w:rPr>
              <w:t xml:space="preserve"> suscrito por el área usuaria, y de ser el caso, por el área técnica que intervino en su elaboración</w:t>
            </w:r>
          </w:p>
        </w:tc>
        <w:tc>
          <w:tcPr>
            <w:tcW w:w="243" w:type="pct"/>
            <w:vAlign w:val="center"/>
          </w:tcPr>
          <w:p w14:paraId="21D3952D" w14:textId="252D07F9" w:rsidR="00B44EBB" w:rsidRDefault="00624BC7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4D0EB0B8" w14:textId="77777777" w:rsidR="00B44EBB" w:rsidRPr="00383756" w:rsidRDefault="00B44EBB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479E66B9" w14:textId="77777777" w:rsidR="00B44EBB" w:rsidRPr="00383756" w:rsidRDefault="00B44EBB" w:rsidP="00B44EB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44EBB" w:rsidRPr="00977D94" w14:paraId="20CD7A9F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784F7BDC" w14:textId="2895B88E" w:rsidR="00B44EBB" w:rsidRPr="00383756" w:rsidRDefault="00B44EBB" w:rsidP="00B44EBB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383756">
              <w:rPr>
                <w:rFonts w:ascii="Calibri" w:hAnsi="Calibri" w:cs="Arial"/>
                <w:iCs/>
                <w:sz w:val="18"/>
                <w:szCs w:val="18"/>
              </w:rPr>
              <w:t>Otros documentos que sustenten el TDR</w:t>
            </w:r>
            <w:r>
              <w:rPr>
                <w:rFonts w:ascii="Calibri" w:hAnsi="Calibri" w:cs="Arial"/>
                <w:iCs/>
                <w:sz w:val="18"/>
                <w:szCs w:val="18"/>
              </w:rPr>
              <w:t xml:space="preserve"> O EETT </w:t>
            </w:r>
            <w:r w:rsidRPr="00212A51">
              <w:rPr>
                <w:rFonts w:ascii="Calibri" w:hAnsi="Calibri" w:cs="Arial"/>
                <w:iCs/>
                <w:sz w:val="18"/>
                <w:szCs w:val="18"/>
              </w:rPr>
              <w:t>(</w:t>
            </w:r>
            <w:proofErr w:type="spellStart"/>
            <w:r w:rsidRPr="00212A51">
              <w:rPr>
                <w:rFonts w:ascii="Calibri" w:hAnsi="Calibri" w:cs="Arial"/>
                <w:iCs/>
                <w:sz w:val="18"/>
                <w:szCs w:val="18"/>
              </w:rPr>
              <w:t>Ejm</w:t>
            </w:r>
            <w:proofErr w:type="spellEnd"/>
            <w:r w:rsidRPr="00212A51">
              <w:rPr>
                <w:rFonts w:ascii="Calibri" w:hAnsi="Calibri" w:cs="Arial"/>
                <w:iCs/>
                <w:sz w:val="18"/>
                <w:szCs w:val="18"/>
              </w:rPr>
              <w:t>.: Informe Técnico Previo</w:t>
            </w:r>
            <w:r>
              <w:rPr>
                <w:rFonts w:ascii="Calibri" w:hAnsi="Calibri" w:cs="Arial"/>
                <w:iCs/>
                <w:sz w:val="18"/>
                <w:szCs w:val="18"/>
              </w:rPr>
              <w:t>, estructura de costos</w:t>
            </w:r>
            <w:r w:rsidRPr="00212A51">
              <w:rPr>
                <w:rFonts w:ascii="Calibri" w:hAnsi="Calibri" w:cs="Arial"/>
                <w:iCs/>
                <w:sz w:val="18"/>
                <w:szCs w:val="18"/>
              </w:rPr>
              <w:t>)</w:t>
            </w:r>
          </w:p>
        </w:tc>
        <w:tc>
          <w:tcPr>
            <w:tcW w:w="243" w:type="pct"/>
            <w:vAlign w:val="center"/>
          </w:tcPr>
          <w:p w14:paraId="1C4F8C61" w14:textId="77777777" w:rsidR="00B44EBB" w:rsidRDefault="00B44EBB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45" w:type="pct"/>
            <w:vAlign w:val="center"/>
          </w:tcPr>
          <w:p w14:paraId="32C9169E" w14:textId="77777777" w:rsidR="00B44EBB" w:rsidRPr="00383756" w:rsidRDefault="00B44EBB" w:rsidP="00B44EB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677579C5" w14:textId="77777777" w:rsidR="00B44EBB" w:rsidRPr="00383756" w:rsidRDefault="00B44EBB" w:rsidP="00B44EB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714B9" w:rsidRPr="00977D94" w14:paraId="5C6269A0" w14:textId="77777777" w:rsidTr="00246C3D">
        <w:trPr>
          <w:trHeight w:val="175"/>
        </w:trPr>
        <w:tc>
          <w:tcPr>
            <w:tcW w:w="2447" w:type="pct"/>
            <w:vAlign w:val="center"/>
          </w:tcPr>
          <w:p w14:paraId="7CA31EF0" w14:textId="35217CE8" w:rsidR="00B714B9" w:rsidRPr="00383756" w:rsidRDefault="00B44EBB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383756">
              <w:rPr>
                <w:rFonts w:ascii="Calibri" w:hAnsi="Calibri" w:cs="Arial"/>
                <w:iCs/>
                <w:sz w:val="18"/>
                <w:szCs w:val="18"/>
              </w:rPr>
              <w:t>Solicitud de cotización(es)</w:t>
            </w:r>
          </w:p>
        </w:tc>
        <w:tc>
          <w:tcPr>
            <w:tcW w:w="243" w:type="pct"/>
            <w:vAlign w:val="center"/>
          </w:tcPr>
          <w:p w14:paraId="18E6E3B0" w14:textId="77777777" w:rsidR="00B714B9" w:rsidRPr="00383756" w:rsidRDefault="00D20F5A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 w:rsidRPr="00383756"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6CB98C36" w14:textId="77777777" w:rsidR="00B714B9" w:rsidRPr="00383756" w:rsidRDefault="00B714B9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2544D314" w14:textId="77777777" w:rsidR="00B714B9" w:rsidRPr="00383756" w:rsidRDefault="00B714B9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212A51" w:rsidRPr="00977D94" w14:paraId="5023FA11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467B0447" w14:textId="6A4A1EA5" w:rsidR="00212A51" w:rsidRPr="009F09FD" w:rsidRDefault="00787E1F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Formulario N°4</w:t>
            </w:r>
            <w:r w:rsidR="00212A51"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 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– Información del proveedor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85FF9DF" w14:textId="77777777" w:rsidR="00212A51" w:rsidRPr="00383756" w:rsidRDefault="00430739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1501D74D" w14:textId="77777777" w:rsidR="00212A51" w:rsidRPr="00383756" w:rsidRDefault="00212A51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02AD5F0C" w14:textId="77777777" w:rsidR="00212A51" w:rsidRPr="00383756" w:rsidRDefault="007C0C86" w:rsidP="007C0C86">
            <w:pPr>
              <w:tabs>
                <w:tab w:val="left" w:pos="637"/>
              </w:tabs>
              <w:spacing w:after="0" w:line="240" w:lineRule="auto"/>
              <w:rPr>
                <w:rStyle w:val="Estilo3"/>
                <w:rFonts w:ascii="Calibri" w:hAnsi="Calibri"/>
              </w:rPr>
            </w:pPr>
            <w:r>
              <w:rPr>
                <w:rStyle w:val="Estilo3"/>
                <w:rFonts w:ascii="Calibri" w:hAnsi="Calibri"/>
              </w:rPr>
              <w:tab/>
            </w:r>
          </w:p>
        </w:tc>
      </w:tr>
      <w:tr w:rsidR="000B76D5" w:rsidRPr="00977D94" w14:paraId="7928E2DE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C4969DD" w14:textId="1DCC87C1" w:rsidR="000B76D5" w:rsidRPr="009F09FD" w:rsidRDefault="000B76D5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Formulario N°5 - Cotización(es) presentada(s) por postor(es)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276F3B52" w14:textId="4B979EBE" w:rsidR="000B76D5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1439253" w14:textId="77777777" w:rsidR="000B76D5" w:rsidRPr="00383756" w:rsidRDefault="000B76D5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48517CAD" w14:textId="77777777" w:rsidR="000B76D5" w:rsidRDefault="000B76D5" w:rsidP="007C0C86">
            <w:pPr>
              <w:tabs>
                <w:tab w:val="left" w:pos="637"/>
              </w:tabs>
              <w:spacing w:after="0" w:line="240" w:lineRule="auto"/>
              <w:rPr>
                <w:rStyle w:val="Estilo3"/>
                <w:rFonts w:ascii="Calibri" w:hAnsi="Calibri"/>
              </w:rPr>
            </w:pPr>
          </w:p>
        </w:tc>
      </w:tr>
      <w:tr w:rsidR="00B714B9" w:rsidRPr="00977D94" w14:paraId="22035752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0F3D4C8D" w14:textId="4113C48F" w:rsidR="00B714B9" w:rsidRPr="009F09FD" w:rsidRDefault="000B76D5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Formulario N°6 </w:t>
            </w:r>
            <w:r w:rsidR="009451F4" w:rsidRPr="009F09FD">
              <w:rPr>
                <w:rFonts w:ascii="Calibri" w:hAnsi="Calibri" w:cs="Arial"/>
                <w:iCs/>
                <w:sz w:val="18"/>
                <w:szCs w:val="18"/>
              </w:rPr>
              <w:t>–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 </w:t>
            </w:r>
            <w:r w:rsidR="009451F4"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DJ 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N</w:t>
            </w:r>
            <w:r w:rsidR="007B3E52" w:rsidRPr="009F09FD">
              <w:rPr>
                <w:rFonts w:ascii="Calibri" w:hAnsi="Calibri" w:cs="Arial"/>
                <w:iCs/>
                <w:sz w:val="18"/>
                <w:szCs w:val="18"/>
              </w:rPr>
              <w:t>o estar impedido para contratar con el estado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 y de no percibir otros ingresos del estado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3DAE76B1" w14:textId="77777777" w:rsidR="00B714B9" w:rsidRPr="00383756" w:rsidRDefault="00D20F5A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 w:rsidRPr="00383756"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690C4A5A" w14:textId="77777777" w:rsidR="00B714B9" w:rsidRPr="00383756" w:rsidRDefault="00B714B9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178D47AC" w14:textId="77777777" w:rsidR="00B714B9" w:rsidRPr="00383756" w:rsidRDefault="00B714B9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0B76D5" w:rsidRPr="00977D94" w14:paraId="5235D37D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4C7B6383" w14:textId="7A075E11" w:rsidR="000B76D5" w:rsidRPr="009F09FD" w:rsidRDefault="000B76D5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Formulario N°7 – </w:t>
            </w:r>
            <w:r w:rsidR="009451F4"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DJ 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Grado de vinculo o parentesco para prevenir casos de Nepotismo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34A570DB" w14:textId="12B1BD36" w:rsidR="000B76D5" w:rsidRPr="00383756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49E75A59" w14:textId="77777777" w:rsidR="000B76D5" w:rsidRPr="00383756" w:rsidRDefault="000B76D5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4B81EB89" w14:textId="77777777" w:rsidR="000B76D5" w:rsidRPr="00383756" w:rsidRDefault="000B76D5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0B76D5" w:rsidRPr="00977D94" w14:paraId="7F45CB69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C6897DD" w14:textId="40B851BC" w:rsidR="000B76D5" w:rsidRPr="009F09FD" w:rsidRDefault="000B76D5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Formulario N°8 –</w:t>
            </w:r>
            <w:r w:rsidR="009451F4"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 Autorización de abono en cuenta</w:t>
            </w: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 CCI 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5396E388" w14:textId="47B48075" w:rsidR="000B76D5" w:rsidRPr="00383756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5EA3C81F" w14:textId="77777777" w:rsidR="000B76D5" w:rsidRPr="00383756" w:rsidRDefault="000B76D5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4C4146CC" w14:textId="77777777" w:rsidR="000B76D5" w:rsidRPr="00383756" w:rsidRDefault="000B76D5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9451F4" w:rsidRPr="00977D94" w14:paraId="21F08AED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4F25D9C6" w14:textId="65981DE8" w:rsidR="009451F4" w:rsidRPr="009F09FD" w:rsidRDefault="009451F4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Formulario N°9 – DJ Anticorrupción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A205572" w14:textId="72B0D90D" w:rsidR="009451F4" w:rsidRPr="00383756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457AF26C" w14:textId="77777777" w:rsidR="009451F4" w:rsidRPr="00383756" w:rsidRDefault="009451F4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18B2E464" w14:textId="77777777" w:rsidR="009451F4" w:rsidRPr="00383756" w:rsidRDefault="009451F4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9451F4" w:rsidRPr="00977D94" w14:paraId="33892133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29B66C76" w14:textId="447C787B" w:rsidR="009451F4" w:rsidRPr="009F09FD" w:rsidRDefault="009451F4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 xml:space="preserve">Formulario N°13 – Autorización de notificación en domicilio y/o correo electrónico 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566BC109" w14:textId="0583ABAE" w:rsidR="009451F4" w:rsidRPr="00383756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ED94BC2" w14:textId="77777777" w:rsidR="009451F4" w:rsidRPr="00383756" w:rsidRDefault="009451F4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713C5B58" w14:textId="77777777" w:rsidR="009451F4" w:rsidRPr="00383756" w:rsidRDefault="009451F4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9451F4" w:rsidRPr="00977D94" w14:paraId="6A34607D" w14:textId="77777777" w:rsidTr="00246C3D">
        <w:trPr>
          <w:trHeight w:val="213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645C0D8A" w14:textId="009A1C03" w:rsidR="009451F4" w:rsidRPr="009F09FD" w:rsidRDefault="009451F4" w:rsidP="000B76D5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 w:rsidRPr="009F09FD">
              <w:rPr>
                <w:rFonts w:ascii="Calibri" w:hAnsi="Calibri" w:cs="Arial"/>
                <w:iCs/>
                <w:sz w:val="18"/>
                <w:szCs w:val="18"/>
              </w:rPr>
              <w:t>Formulario N°14 – DJ Prohibiciones e Incompatibilidades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3A805116" w14:textId="275DF1AD" w:rsidR="009451F4" w:rsidRPr="00383756" w:rsidRDefault="00624BC7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67B37D53" w14:textId="77777777" w:rsidR="009451F4" w:rsidRPr="00383756" w:rsidRDefault="009451F4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6BDBCC2A" w14:textId="77777777" w:rsidR="009451F4" w:rsidRPr="00383756" w:rsidRDefault="009451F4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212A51" w:rsidRPr="00977D94" w14:paraId="3CA6509B" w14:textId="77777777" w:rsidTr="009451F4">
        <w:trPr>
          <w:trHeight w:val="118"/>
        </w:trPr>
        <w:tc>
          <w:tcPr>
            <w:tcW w:w="2447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7539A35A" w14:textId="32FE3115" w:rsidR="00212A51" w:rsidRPr="00383756" w:rsidRDefault="00212A51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sz w:val="18"/>
                <w:szCs w:val="18"/>
              </w:rPr>
            </w:pPr>
            <w:r>
              <w:rPr>
                <w:rFonts w:ascii="Calibri" w:hAnsi="Calibri" w:cs="Arial"/>
                <w:iCs/>
                <w:sz w:val="18"/>
                <w:szCs w:val="18"/>
              </w:rPr>
              <w:t xml:space="preserve">Declaración Jurada </w:t>
            </w:r>
            <w:r w:rsidR="009451F4">
              <w:rPr>
                <w:rFonts w:ascii="Calibri" w:hAnsi="Calibri" w:cs="Arial"/>
                <w:iCs/>
                <w:sz w:val="18"/>
                <w:szCs w:val="18"/>
              </w:rPr>
              <w:t xml:space="preserve">antisoborno (*) </w:t>
            </w:r>
          </w:p>
        </w:tc>
        <w:tc>
          <w:tcPr>
            <w:tcW w:w="243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3F3CA73C" w14:textId="77777777" w:rsidR="00212A51" w:rsidRPr="00383756" w:rsidRDefault="00430739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tcBorders>
              <w:bottom w:val="single" w:sz="4" w:space="0" w:color="696464"/>
            </w:tcBorders>
            <w:shd w:val="clear" w:color="auto" w:fill="auto"/>
            <w:vAlign w:val="center"/>
          </w:tcPr>
          <w:p w14:paraId="14E8863C" w14:textId="77777777" w:rsidR="00212A51" w:rsidRPr="00383756" w:rsidRDefault="00212A51" w:rsidP="00A5669A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  <w:tcBorders>
              <w:bottom w:val="single" w:sz="4" w:space="0" w:color="696464"/>
            </w:tcBorders>
          </w:tcPr>
          <w:p w14:paraId="377272AE" w14:textId="77777777" w:rsidR="00212A51" w:rsidRPr="00383756" w:rsidRDefault="00212A51" w:rsidP="00A5669A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714B9" w:rsidRPr="00977D94" w14:paraId="50C39E16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536F2A84" w14:textId="4E275A49" w:rsidR="00B714B9" w:rsidRPr="00383756" w:rsidRDefault="001C07AA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i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iCs/>
                <w:sz w:val="18"/>
                <w:szCs w:val="18"/>
              </w:rPr>
              <w:t xml:space="preserve">Cuadro de </w:t>
            </w:r>
            <w:r w:rsidR="00F5030F">
              <w:rPr>
                <w:rFonts w:ascii="Calibri" w:hAnsi="Calibri" w:cs="Arial"/>
                <w:b/>
                <w:iCs/>
                <w:sz w:val="18"/>
                <w:szCs w:val="18"/>
              </w:rPr>
              <w:t>V</w:t>
            </w:r>
            <w:r>
              <w:rPr>
                <w:rFonts w:ascii="Calibri" w:hAnsi="Calibri" w:cs="Arial"/>
                <w:b/>
                <w:iCs/>
                <w:sz w:val="18"/>
                <w:szCs w:val="18"/>
              </w:rPr>
              <w:t>alidación, cuando corresponda (*)</w:t>
            </w:r>
          </w:p>
        </w:tc>
        <w:tc>
          <w:tcPr>
            <w:tcW w:w="243" w:type="pct"/>
            <w:vAlign w:val="center"/>
          </w:tcPr>
          <w:p w14:paraId="6ABEEC7B" w14:textId="5A0D4DEA" w:rsidR="00B714B9" w:rsidRPr="00383756" w:rsidRDefault="00624BC7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3983256B" w14:textId="4B730291" w:rsidR="00B714B9" w:rsidRPr="00383756" w:rsidRDefault="00B714B9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773F4193" w14:textId="1636587C" w:rsidR="00B714B9" w:rsidRPr="001274DE" w:rsidRDefault="00B714B9" w:rsidP="001274DE">
            <w:pPr>
              <w:pStyle w:val="Prrafodelista"/>
              <w:spacing w:after="0" w:line="240" w:lineRule="auto"/>
              <w:ind w:left="23"/>
              <w:jc w:val="center"/>
              <w:rPr>
                <w:rFonts w:cs="Arial"/>
                <w:iCs/>
                <w:sz w:val="16"/>
                <w:szCs w:val="18"/>
              </w:rPr>
            </w:pPr>
          </w:p>
        </w:tc>
      </w:tr>
      <w:tr w:rsidR="00B441B7" w:rsidRPr="00977D94" w14:paraId="2750717E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38CE688B" w14:textId="026407A8" w:rsidR="00B441B7" w:rsidRDefault="00B441B7" w:rsidP="00B441B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i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iCs/>
                <w:sz w:val="18"/>
                <w:szCs w:val="18"/>
              </w:rPr>
              <w:t>Homologación / Ficha Técnica (*)</w:t>
            </w:r>
          </w:p>
        </w:tc>
        <w:tc>
          <w:tcPr>
            <w:tcW w:w="243" w:type="pct"/>
            <w:vAlign w:val="center"/>
          </w:tcPr>
          <w:p w14:paraId="618D60FB" w14:textId="77777777" w:rsidR="00B441B7" w:rsidRDefault="00B441B7" w:rsidP="00B441B7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45" w:type="pct"/>
            <w:vAlign w:val="center"/>
          </w:tcPr>
          <w:p w14:paraId="07CE57C7" w14:textId="3DED3E6D" w:rsidR="00B441B7" w:rsidRPr="00383756" w:rsidRDefault="00624BC7" w:rsidP="00B441B7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065" w:type="pct"/>
          </w:tcPr>
          <w:p w14:paraId="120A1190" w14:textId="502F8F84" w:rsidR="00B441B7" w:rsidRPr="001274DE" w:rsidRDefault="00B441B7" w:rsidP="001274DE">
            <w:pPr>
              <w:pStyle w:val="Prrafodelista"/>
              <w:spacing w:after="0" w:line="240" w:lineRule="auto"/>
              <w:ind w:left="23"/>
              <w:jc w:val="center"/>
              <w:rPr>
                <w:rFonts w:cs="Arial"/>
                <w:iCs/>
                <w:sz w:val="16"/>
                <w:szCs w:val="18"/>
              </w:rPr>
            </w:pPr>
            <w:r w:rsidRPr="001274DE">
              <w:rPr>
                <w:rFonts w:cs="Arial"/>
                <w:iCs/>
                <w:sz w:val="16"/>
                <w:szCs w:val="18"/>
              </w:rPr>
              <w:t>N</w:t>
            </w:r>
            <w:r w:rsidRPr="001274DE">
              <w:rPr>
                <w:rFonts w:ascii="Calibri" w:hAnsi="Calibri" w:cs="Arial"/>
                <w:iCs/>
                <w:sz w:val="16"/>
                <w:szCs w:val="18"/>
              </w:rPr>
              <w:t>o corresponde</w:t>
            </w:r>
          </w:p>
        </w:tc>
      </w:tr>
      <w:tr w:rsidR="00B441B7" w:rsidRPr="00977D94" w14:paraId="1DA66E49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2B99CB8F" w14:textId="5B2417CB" w:rsidR="00B441B7" w:rsidRDefault="00B441B7" w:rsidP="00B441B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i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iCs/>
                <w:sz w:val="18"/>
                <w:szCs w:val="18"/>
              </w:rPr>
              <w:t>Existencias Almacén / Patrimonio (*)</w:t>
            </w:r>
          </w:p>
        </w:tc>
        <w:tc>
          <w:tcPr>
            <w:tcW w:w="243" w:type="pct"/>
            <w:vAlign w:val="center"/>
          </w:tcPr>
          <w:p w14:paraId="4622EF69" w14:textId="77777777" w:rsidR="00B441B7" w:rsidRDefault="00B441B7" w:rsidP="00B441B7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45" w:type="pct"/>
            <w:vAlign w:val="center"/>
          </w:tcPr>
          <w:p w14:paraId="45476D68" w14:textId="5180A9F9" w:rsidR="00B441B7" w:rsidRPr="00383756" w:rsidRDefault="00624BC7" w:rsidP="00B441B7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065" w:type="pct"/>
          </w:tcPr>
          <w:p w14:paraId="603CF596" w14:textId="4BA19C22" w:rsidR="00B441B7" w:rsidRPr="001274DE" w:rsidRDefault="00B441B7" w:rsidP="001274DE">
            <w:pPr>
              <w:pStyle w:val="Prrafodelista"/>
              <w:spacing w:after="0" w:line="240" w:lineRule="auto"/>
              <w:ind w:left="23"/>
              <w:jc w:val="center"/>
              <w:rPr>
                <w:rFonts w:cs="Arial"/>
                <w:iCs/>
                <w:sz w:val="16"/>
                <w:szCs w:val="18"/>
              </w:rPr>
            </w:pPr>
            <w:r w:rsidRPr="001274DE">
              <w:rPr>
                <w:rFonts w:cs="Arial"/>
                <w:iCs/>
                <w:sz w:val="16"/>
                <w:szCs w:val="18"/>
              </w:rPr>
              <w:t>N</w:t>
            </w:r>
            <w:r w:rsidRPr="001274DE">
              <w:rPr>
                <w:rFonts w:ascii="Calibri" w:hAnsi="Calibri" w:cs="Arial"/>
                <w:iCs/>
                <w:sz w:val="16"/>
                <w:szCs w:val="18"/>
              </w:rPr>
              <w:t>o corresponde</w:t>
            </w:r>
          </w:p>
        </w:tc>
      </w:tr>
      <w:tr w:rsidR="00B714B9" w:rsidRPr="00977D94" w14:paraId="4D83436C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7B948B3A" w14:textId="77777777" w:rsidR="00B714B9" w:rsidRPr="00F5030F" w:rsidRDefault="00383756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Consulta del RUC</w:t>
            </w:r>
          </w:p>
        </w:tc>
        <w:tc>
          <w:tcPr>
            <w:tcW w:w="243" w:type="pct"/>
            <w:vAlign w:val="center"/>
          </w:tcPr>
          <w:p w14:paraId="0CAE3D17" w14:textId="77777777" w:rsidR="00B714B9" w:rsidRPr="00383756" w:rsidRDefault="00D20F5A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 w:rsidRPr="00383756"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136A4924" w14:textId="77777777" w:rsidR="00B714B9" w:rsidRPr="00383756" w:rsidRDefault="00B714B9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6F849CE0" w14:textId="77777777" w:rsidR="00B714B9" w:rsidRPr="00383756" w:rsidRDefault="00B714B9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714B9" w:rsidRPr="00977D94" w14:paraId="0575E119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3FBE5E6D" w14:textId="0474780F" w:rsidR="00B714B9" w:rsidRPr="00F5030F" w:rsidRDefault="00B44EBB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RNP vigente</w:t>
            </w:r>
          </w:p>
        </w:tc>
        <w:tc>
          <w:tcPr>
            <w:tcW w:w="243" w:type="pct"/>
            <w:vAlign w:val="center"/>
          </w:tcPr>
          <w:p w14:paraId="05394D6C" w14:textId="77777777" w:rsidR="00B714B9" w:rsidRPr="00383756" w:rsidRDefault="00D20F5A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 w:rsidRPr="00383756"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025BE934" w14:textId="77777777" w:rsidR="00B714B9" w:rsidRPr="00383756" w:rsidRDefault="00B714B9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1B0E0F83" w14:textId="77777777" w:rsidR="00B714B9" w:rsidRPr="00383756" w:rsidRDefault="00B714B9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212A51" w:rsidRPr="00977D94" w14:paraId="1F2E39C7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164931A9" w14:textId="77777777" w:rsidR="00212A51" w:rsidRPr="00F5030F" w:rsidRDefault="00212A51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 xml:space="preserve">Ficha Única de Proveedores </w:t>
            </w:r>
          </w:p>
        </w:tc>
        <w:tc>
          <w:tcPr>
            <w:tcW w:w="243" w:type="pct"/>
            <w:vAlign w:val="center"/>
          </w:tcPr>
          <w:p w14:paraId="1102CF01" w14:textId="77777777" w:rsidR="00212A51" w:rsidRPr="00383756" w:rsidRDefault="00BE13EA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33CC0C17" w14:textId="77777777" w:rsidR="00212A51" w:rsidRPr="00383756" w:rsidRDefault="00212A51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35F8A712" w14:textId="77777777" w:rsidR="00212A51" w:rsidRPr="00383756" w:rsidRDefault="00212A51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1C07AA" w:rsidRPr="00977D94" w14:paraId="33EE209C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576B57F5" w14:textId="07726CEA" w:rsidR="001C07AA" w:rsidRPr="00F5030F" w:rsidRDefault="001C07AA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Registro de Deudores Alimentarios Morosos - REDAM</w:t>
            </w:r>
          </w:p>
        </w:tc>
        <w:tc>
          <w:tcPr>
            <w:tcW w:w="243" w:type="pct"/>
            <w:vAlign w:val="center"/>
          </w:tcPr>
          <w:p w14:paraId="4C1A4132" w14:textId="1D5B541B" w:rsidR="001C07AA" w:rsidRDefault="009F09FD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26440A49" w14:textId="77777777" w:rsidR="001C07AA" w:rsidRPr="00383756" w:rsidRDefault="001C07AA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1B4B544F" w14:textId="77777777" w:rsidR="001C07AA" w:rsidRPr="00383756" w:rsidRDefault="001C07AA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1C07AA" w:rsidRPr="00977D94" w14:paraId="7D5CB870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36464AC8" w14:textId="02F1EEC4" w:rsidR="001C07AA" w:rsidRPr="00F5030F" w:rsidRDefault="001C07AA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Registro Nacional de Sanciones Contra Servidores Civiles - RNSSC</w:t>
            </w:r>
          </w:p>
        </w:tc>
        <w:tc>
          <w:tcPr>
            <w:tcW w:w="243" w:type="pct"/>
            <w:vAlign w:val="center"/>
          </w:tcPr>
          <w:p w14:paraId="41AFADFA" w14:textId="57A0A599" w:rsidR="001C07AA" w:rsidRDefault="009F09FD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0BB22910" w14:textId="77777777" w:rsidR="001C07AA" w:rsidRPr="00383756" w:rsidRDefault="001C07AA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4CDE0B1A" w14:textId="77777777" w:rsidR="001C07AA" w:rsidRPr="00383756" w:rsidRDefault="001C07AA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F5030F" w:rsidRPr="00977D94" w14:paraId="6EBDF750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173C3905" w14:textId="6FD74117" w:rsidR="00F5030F" w:rsidRPr="00F5030F" w:rsidRDefault="00F5030F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 w:rsidRPr="00F5030F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Tribunal de Contrataciones Públicas con Sanción Vigente</w:t>
            </w:r>
          </w:p>
        </w:tc>
        <w:tc>
          <w:tcPr>
            <w:tcW w:w="243" w:type="pct"/>
            <w:vAlign w:val="center"/>
          </w:tcPr>
          <w:p w14:paraId="7C6437F3" w14:textId="5BE6D5A8" w:rsidR="00F5030F" w:rsidRDefault="009F09FD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2BC35BE4" w14:textId="77777777" w:rsidR="00F5030F" w:rsidRPr="00383756" w:rsidRDefault="00F5030F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00A901FD" w14:textId="77777777" w:rsidR="00F5030F" w:rsidRPr="00383756" w:rsidRDefault="00F5030F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F5030F" w:rsidRPr="00977D94" w14:paraId="68B33323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751D1CC0" w14:textId="24D1FF63" w:rsidR="00F5030F" w:rsidRPr="00F5030F" w:rsidRDefault="00F5030F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 xml:space="preserve">Registro de Afiliados </w:t>
            </w:r>
            <w:proofErr w:type="gramStart"/>
            <w:r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 xml:space="preserve">SIS </w:t>
            </w:r>
            <w:r w:rsidR="0054008E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 xml:space="preserve"> y</w:t>
            </w:r>
            <w:proofErr w:type="gramEnd"/>
            <w:r w:rsidR="0054008E"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>/o Seguro SCTR</w:t>
            </w:r>
          </w:p>
        </w:tc>
        <w:tc>
          <w:tcPr>
            <w:tcW w:w="243" w:type="pct"/>
            <w:vAlign w:val="center"/>
          </w:tcPr>
          <w:p w14:paraId="78E4EFC7" w14:textId="170F60D9" w:rsidR="00F5030F" w:rsidRDefault="009F09FD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01CF9338" w14:textId="77777777" w:rsidR="00F5030F" w:rsidRPr="00383756" w:rsidRDefault="00F5030F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134F6A71" w14:textId="77777777" w:rsidR="00F5030F" w:rsidRPr="00383756" w:rsidRDefault="00F5030F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F5030F" w:rsidRPr="00977D94" w14:paraId="0B2DDA6A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4CB6BCD3" w14:textId="4F251FB7" w:rsidR="00F5030F" w:rsidRPr="00F5030F" w:rsidRDefault="00F5030F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iCs/>
                <w:color w:val="0070C0"/>
                <w:sz w:val="18"/>
                <w:szCs w:val="18"/>
              </w:rPr>
            </w:pPr>
            <w:r>
              <w:rPr>
                <w:rFonts w:ascii="Calibri" w:hAnsi="Calibri" w:cs="Arial"/>
                <w:iCs/>
                <w:color w:val="0070C0"/>
                <w:sz w:val="18"/>
                <w:szCs w:val="18"/>
              </w:rPr>
              <w:t xml:space="preserve">Plataforma de Debida Diligencia </w:t>
            </w:r>
          </w:p>
        </w:tc>
        <w:tc>
          <w:tcPr>
            <w:tcW w:w="243" w:type="pct"/>
            <w:vAlign w:val="center"/>
          </w:tcPr>
          <w:p w14:paraId="1976D368" w14:textId="56B83F3A" w:rsidR="00F5030F" w:rsidRDefault="009F09FD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Cs/>
                <w:sz w:val="16"/>
                <w:szCs w:val="16"/>
              </w:rPr>
              <w:t>X</w:t>
            </w:r>
          </w:p>
        </w:tc>
        <w:tc>
          <w:tcPr>
            <w:tcW w:w="245" w:type="pct"/>
            <w:vAlign w:val="center"/>
          </w:tcPr>
          <w:p w14:paraId="7E98EDB5" w14:textId="77777777" w:rsidR="00F5030F" w:rsidRPr="00383756" w:rsidRDefault="00F5030F" w:rsidP="003270AB">
            <w:pPr>
              <w:spacing w:after="0" w:line="240" w:lineRule="auto"/>
              <w:jc w:val="center"/>
              <w:rPr>
                <w:rFonts w:ascii="Calibri" w:hAnsi="Calibri" w:cs="Arial"/>
                <w:iCs/>
                <w:sz w:val="16"/>
                <w:szCs w:val="16"/>
              </w:rPr>
            </w:pPr>
          </w:p>
        </w:tc>
        <w:tc>
          <w:tcPr>
            <w:tcW w:w="2065" w:type="pct"/>
          </w:tcPr>
          <w:p w14:paraId="4BE42A0C" w14:textId="77777777" w:rsidR="00F5030F" w:rsidRPr="00383756" w:rsidRDefault="00F5030F" w:rsidP="003270AB">
            <w:pPr>
              <w:spacing w:after="0" w:line="240" w:lineRule="auto"/>
              <w:jc w:val="center"/>
              <w:rPr>
                <w:rStyle w:val="Estilo3"/>
                <w:rFonts w:ascii="Calibri" w:hAnsi="Calibri"/>
              </w:rPr>
            </w:pPr>
          </w:p>
        </w:tc>
      </w:tr>
      <w:tr w:rsidR="00B714B9" w:rsidRPr="00977D94" w14:paraId="7D86D2CF" w14:textId="77777777" w:rsidTr="00246C3D">
        <w:trPr>
          <w:trHeight w:val="213"/>
        </w:trPr>
        <w:tc>
          <w:tcPr>
            <w:tcW w:w="2447" w:type="pct"/>
            <w:vAlign w:val="center"/>
          </w:tcPr>
          <w:p w14:paraId="4B6B51C5" w14:textId="3701AE32" w:rsidR="00B714B9" w:rsidRPr="001C07AA" w:rsidRDefault="00B44EBB" w:rsidP="00710F9F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</w:pPr>
            <w:r w:rsidRPr="001C07AA"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  <w:t>Cuadro Comparativo, cuando corresponda</w:t>
            </w:r>
            <w:r w:rsidR="001C07AA" w:rsidRPr="001C07AA">
              <w:rPr>
                <w:rFonts w:ascii="Calibri" w:hAnsi="Calibri" w:cs="Arial"/>
                <w:b/>
                <w:bCs/>
                <w:iCs/>
                <w:sz w:val="18"/>
                <w:szCs w:val="18"/>
              </w:rPr>
              <w:t xml:space="preserve"> (*)</w:t>
            </w:r>
          </w:p>
        </w:tc>
        <w:tc>
          <w:tcPr>
            <w:tcW w:w="243" w:type="pct"/>
            <w:vAlign w:val="center"/>
          </w:tcPr>
          <w:p w14:paraId="6F2CE188" w14:textId="50058F25" w:rsidR="00B714B9" w:rsidRPr="00383756" w:rsidRDefault="00624BC7" w:rsidP="00D20F5A">
            <w:pPr>
              <w:pStyle w:val="Prrafodelista"/>
              <w:spacing w:after="0" w:line="240" w:lineRule="auto"/>
              <w:ind w:left="23"/>
              <w:jc w:val="center"/>
              <w:rPr>
                <w:rFonts w:ascii="Calibri" w:hAnsi="Calibri" w:cs="Arial"/>
                <w:iCs/>
                <w:sz w:val="16"/>
                <w:szCs w:val="18"/>
              </w:rPr>
            </w:pPr>
            <w:r>
              <w:rPr>
                <w:rFonts w:ascii="Calibri" w:hAnsi="Calibri" w:cs="Arial"/>
                <w:iCs/>
                <w:sz w:val="16"/>
                <w:szCs w:val="18"/>
              </w:rPr>
              <w:t>x</w:t>
            </w:r>
          </w:p>
        </w:tc>
        <w:tc>
          <w:tcPr>
            <w:tcW w:w="245" w:type="pct"/>
            <w:vAlign w:val="center"/>
          </w:tcPr>
          <w:p w14:paraId="27D51EFC" w14:textId="0051688B" w:rsidR="00B714B9" w:rsidRPr="00383756" w:rsidRDefault="00B714B9" w:rsidP="00AA570D">
            <w:pPr>
              <w:pStyle w:val="Prrafodelista"/>
              <w:spacing w:after="0" w:line="240" w:lineRule="auto"/>
              <w:ind w:left="23"/>
              <w:jc w:val="both"/>
              <w:rPr>
                <w:rFonts w:ascii="Calibri" w:hAnsi="Calibri" w:cs="Arial"/>
                <w:iCs/>
                <w:sz w:val="16"/>
                <w:szCs w:val="18"/>
              </w:rPr>
            </w:pPr>
          </w:p>
        </w:tc>
        <w:tc>
          <w:tcPr>
            <w:tcW w:w="2065" w:type="pct"/>
          </w:tcPr>
          <w:p w14:paraId="361277B3" w14:textId="4E2457C4" w:rsidR="00B714B9" w:rsidRPr="00383756" w:rsidRDefault="00B714B9" w:rsidP="001274DE">
            <w:pPr>
              <w:pStyle w:val="Prrafodelista"/>
              <w:spacing w:after="0" w:line="240" w:lineRule="auto"/>
              <w:ind w:left="23"/>
              <w:jc w:val="center"/>
              <w:rPr>
                <w:rFonts w:ascii="Calibri" w:hAnsi="Calibri" w:cs="Arial"/>
                <w:iCs/>
                <w:sz w:val="16"/>
                <w:szCs w:val="18"/>
              </w:rPr>
            </w:pPr>
          </w:p>
        </w:tc>
      </w:tr>
    </w:tbl>
    <w:p w14:paraId="25019749" w14:textId="2B0CCD4F" w:rsidR="007350A9" w:rsidRPr="009724C8" w:rsidRDefault="007350A9" w:rsidP="009B7FF7">
      <w:pPr>
        <w:pStyle w:val="Prrafodelista"/>
        <w:spacing w:line="240" w:lineRule="auto"/>
        <w:ind w:left="0"/>
        <w:jc w:val="right"/>
        <w:rPr>
          <w:rStyle w:val="Estilo3"/>
          <w:rFonts w:ascii="Calibri" w:hAnsi="Calibri"/>
          <w:iCs/>
          <w:sz w:val="16"/>
          <w:szCs w:val="16"/>
        </w:rPr>
      </w:pPr>
      <w:r w:rsidRPr="001274DE">
        <w:rPr>
          <w:rStyle w:val="Estilo3"/>
          <w:rFonts w:ascii="Calibri" w:hAnsi="Calibri"/>
          <w:iCs/>
          <w:sz w:val="16"/>
          <w:szCs w:val="16"/>
          <w:highlight w:val="yellow"/>
        </w:rPr>
        <w:t>Fecha:</w:t>
      </w:r>
      <w:r w:rsidR="00383756" w:rsidRPr="001274DE">
        <w:rPr>
          <w:rStyle w:val="Estilo3"/>
          <w:rFonts w:ascii="Calibri" w:hAnsi="Calibri"/>
          <w:iCs/>
          <w:sz w:val="16"/>
          <w:szCs w:val="16"/>
          <w:highlight w:val="yellow"/>
        </w:rPr>
        <w:t xml:space="preserve"> </w:t>
      </w:r>
      <w:r w:rsidR="00624BC7">
        <w:rPr>
          <w:rStyle w:val="Estilo3"/>
          <w:rFonts w:ascii="Calibri" w:hAnsi="Calibri"/>
          <w:iCs/>
          <w:sz w:val="16"/>
          <w:szCs w:val="16"/>
          <w:highlight w:val="yellow"/>
        </w:rPr>
        <w:t>05/05</w:t>
      </w:r>
      <w:r w:rsidRPr="001274DE">
        <w:rPr>
          <w:rStyle w:val="Estilo3"/>
          <w:rFonts w:ascii="Calibri" w:hAnsi="Calibri"/>
          <w:iCs/>
          <w:sz w:val="16"/>
          <w:szCs w:val="16"/>
          <w:highlight w:val="yellow"/>
        </w:rPr>
        <w:t>/20</w:t>
      </w:r>
      <w:r w:rsidR="0019398A" w:rsidRPr="001274DE">
        <w:rPr>
          <w:rStyle w:val="Estilo3"/>
          <w:rFonts w:ascii="Calibri" w:hAnsi="Calibri"/>
          <w:iCs/>
          <w:sz w:val="16"/>
          <w:szCs w:val="16"/>
          <w:highlight w:val="yellow"/>
        </w:rPr>
        <w:t>2</w:t>
      </w:r>
      <w:r w:rsidR="00B12FD1" w:rsidRPr="001274DE">
        <w:rPr>
          <w:rStyle w:val="Estilo3"/>
          <w:rFonts w:ascii="Calibri" w:hAnsi="Calibri"/>
          <w:iCs/>
          <w:sz w:val="16"/>
          <w:szCs w:val="16"/>
          <w:highlight w:val="yellow"/>
        </w:rPr>
        <w:t>5</w:t>
      </w:r>
    </w:p>
    <w:p w14:paraId="49159087" w14:textId="53E861B3" w:rsidR="00235632" w:rsidRDefault="00235632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14F8F808" w14:textId="2E5002E1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4E8B3F83" w14:textId="4F107342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45228FAE" w14:textId="59EEE4D8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3CCE1C1E" w14:textId="6264797D" w:rsidR="002E32C6" w:rsidRDefault="00D4613C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  <w:r>
        <w:rPr>
          <w:rStyle w:val="Estilo3"/>
          <w:rFonts w:ascii="Calibri" w:hAnsi="Calibri"/>
          <w:iCs/>
          <w:sz w:val="14"/>
          <w:szCs w:val="14"/>
        </w:rPr>
        <w:t xml:space="preserve">     </w:t>
      </w:r>
      <w:r w:rsidRPr="00D4613C">
        <w:rPr>
          <w:rStyle w:val="Estilo3"/>
          <w:rFonts w:ascii="Calibri" w:hAnsi="Calibri"/>
          <w:iCs/>
          <w:szCs w:val="18"/>
        </w:rPr>
        <w:t xml:space="preserve">Elaborado por: (firma digital) </w:t>
      </w:r>
    </w:p>
    <w:p w14:paraId="50ACD0D5" w14:textId="10D44BEE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3B71A70D" w14:textId="12228367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5117CC8D" w14:textId="190F17AA" w:rsidR="002E32C6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p w14:paraId="730B9172" w14:textId="1D3C5CE8" w:rsidR="002E32C6" w:rsidRPr="009B7FF7" w:rsidRDefault="002E32C6" w:rsidP="009B7FF7">
      <w:pPr>
        <w:pStyle w:val="Prrafodelista"/>
        <w:spacing w:line="240" w:lineRule="auto"/>
        <w:ind w:left="0"/>
        <w:jc w:val="both"/>
        <w:rPr>
          <w:rStyle w:val="Estilo3"/>
          <w:rFonts w:ascii="Calibri" w:hAnsi="Calibri"/>
          <w:iCs/>
          <w:sz w:val="14"/>
          <w:szCs w:val="14"/>
        </w:rPr>
      </w:pPr>
    </w:p>
    <w:sectPr w:rsidR="002E32C6" w:rsidRPr="009B7FF7" w:rsidSect="00507E91">
      <w:footerReference w:type="even" r:id="rId11"/>
      <w:footerReference w:type="default" r:id="rId12"/>
      <w:footerReference w:type="first" r:id="rId13"/>
      <w:footnotePr>
        <w:numRestart w:val="eachPage"/>
      </w:footnotePr>
      <w:type w:val="oddPage"/>
      <w:pgSz w:w="11907" w:h="16839" w:code="9"/>
      <w:pgMar w:top="851" w:right="1134" w:bottom="1134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FBB1" w14:textId="77777777" w:rsidR="0058598E" w:rsidRDefault="0058598E">
      <w:pPr>
        <w:spacing w:after="0" w:line="240" w:lineRule="auto"/>
      </w:pPr>
      <w:r>
        <w:separator/>
      </w:r>
    </w:p>
  </w:endnote>
  <w:endnote w:type="continuationSeparator" w:id="0">
    <w:p w14:paraId="76E66D0E" w14:textId="77777777" w:rsidR="0058598E" w:rsidRDefault="00585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B2E2" w14:textId="77777777" w:rsidR="00707968" w:rsidRDefault="00416AF5" w:rsidP="00216B1C">
    <w:pPr>
      <w:pStyle w:val="Piedepgina"/>
      <w:spacing w:line="240" w:lineRule="auto"/>
    </w:pPr>
    <w:r w:rsidRPr="007F2FAC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10E24C" wp14:editId="66C63667">
              <wp:simplePos x="0" y="0"/>
              <wp:positionH relativeFrom="page">
                <wp:posOffset>6875780</wp:posOffset>
              </wp:positionH>
              <wp:positionV relativeFrom="page">
                <wp:posOffset>10192385</wp:posOffset>
              </wp:positionV>
              <wp:extent cx="284480" cy="284480"/>
              <wp:effectExtent l="0" t="0" r="0" b="0"/>
              <wp:wrapNone/>
              <wp:docPr id="1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5DE7BE73" w14:textId="77777777" w:rsidR="00707968" w:rsidRPr="002149AF" w:rsidRDefault="00707968" w:rsidP="00724CF8">
                          <w:pPr>
                            <w:pStyle w:val="Sinespaciado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2149A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2149A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46C3D" w:rsidRPr="00246C3D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2</w:t>
                          </w:r>
                          <w:r w:rsidRPr="002149A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410E24C" id="Óvalo 21" o:spid="_x0000_s1029" style="position:absolute;margin-left:541.4pt;margin-top:802.55pt;width:22.4pt;height:22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" o:allowincell="f" fillcolor="#d34817" stroked="f">
              <v:textbox inset="0,0,0,0">
                <w:txbxContent>
                  <w:p w14:paraId="5DE7BE73" w14:textId="77777777" w:rsidR="00707968" w:rsidRPr="002149AF" w:rsidRDefault="00707968" w:rsidP="00724CF8">
                    <w:pPr>
                      <w:pStyle w:val="Sinespaciado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2149A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2149A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="00246C3D" w:rsidRPr="00246C3D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2</w:t>
                    </w:r>
                    <w:r w:rsidRPr="002149A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071A7" w14:textId="77777777" w:rsidR="00707968" w:rsidRPr="00216B1C" w:rsidRDefault="00707968" w:rsidP="00216B1C">
    <w:pPr>
      <w:pStyle w:val="Piedepgina"/>
      <w:spacing w:line="240" w:lineRule="auto"/>
      <w:rPr>
        <w:noProof/>
        <w:lang w:val="es-ES"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844CB" w14:textId="77777777" w:rsidR="00707968" w:rsidRDefault="00416AF5">
    <w:pPr>
      <w:pStyle w:val="Piedepgina"/>
    </w:pPr>
    <w:r w:rsidRPr="007F2FAC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D22017B" wp14:editId="7C9FB362">
              <wp:simplePos x="0" y="0"/>
              <wp:positionH relativeFrom="page">
                <wp:posOffset>-288290</wp:posOffset>
              </wp:positionH>
              <wp:positionV relativeFrom="page">
                <wp:posOffset>67310</wp:posOffset>
              </wp:positionV>
              <wp:extent cx="284480" cy="284480"/>
              <wp:effectExtent l="0" t="0" r="0" b="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024498BC" w14:textId="77777777" w:rsidR="00707968" w:rsidRPr="002149AF" w:rsidRDefault="00707968" w:rsidP="00724CF8">
                          <w:pPr>
                            <w:pStyle w:val="Sinespaciado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2149A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2149A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2149AF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7</w:t>
                          </w:r>
                          <w:r w:rsidRPr="002149A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D22017B" id="_x0000_s1030" style="position:absolute;margin-left:-22.7pt;margin-top:5.3pt;width:22.4pt;height:22.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" o:allowincell="f" fillcolor="#d34817" stroked="f">
              <v:textbox inset="0,0,0,0">
                <w:txbxContent>
                  <w:p w14:paraId="024498BC" w14:textId="77777777" w:rsidR="00707968" w:rsidRPr="002149AF" w:rsidRDefault="00707968" w:rsidP="00724CF8">
                    <w:pPr>
                      <w:pStyle w:val="Sinespaciado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2149A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2149A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2149AF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7</w:t>
                    </w:r>
                    <w:r w:rsidRPr="002149A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7F7BA" w14:textId="77777777" w:rsidR="0058598E" w:rsidRDefault="0058598E">
      <w:pPr>
        <w:spacing w:after="0" w:line="240" w:lineRule="auto"/>
      </w:pPr>
      <w:r>
        <w:separator/>
      </w:r>
    </w:p>
  </w:footnote>
  <w:footnote w:type="continuationSeparator" w:id="0">
    <w:p w14:paraId="2952D849" w14:textId="77777777" w:rsidR="0058598E" w:rsidRDefault="00585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8.25pt;height:8.25pt;visibility:visible;mso-wrap-style:square" o:bullet="t">
        <v:imagedata r:id="rId1" o:title=""/>
      </v:shape>
    </w:pict>
  </w:numPicBullet>
  <w:abstractNum w:abstractNumId="0" w15:restartNumberingAfterBreak="0">
    <w:nsid w:val="82FBFB1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B1F560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C99A07C"/>
    <w:multiLevelType w:val="hybridMultilevel"/>
    <w:tmpl w:val="882815A6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D8FF5F9"/>
    <w:multiLevelType w:val="hybridMultilevel"/>
    <w:tmpl w:val="4687819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3965D6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978D50D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984FE86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9F5583C0"/>
    <w:multiLevelType w:val="hybridMultilevel"/>
    <w:tmpl w:val="2AB0C9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A3523645"/>
    <w:multiLevelType w:val="hybridMultilevel"/>
    <w:tmpl w:val="87E12A2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A4318158"/>
    <w:multiLevelType w:val="hybridMultilevel"/>
    <w:tmpl w:val="A9B3AE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BCA725D5"/>
    <w:multiLevelType w:val="hybridMultilevel"/>
    <w:tmpl w:val="6063272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C4506AE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D0C8638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D4635B5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DB50C8AC"/>
    <w:multiLevelType w:val="hybridMultilevel"/>
    <w:tmpl w:val="1D98A2E1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E230EEC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EE104E1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F45F410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F5DE13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FDD188F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FFFFFF80"/>
    <w:multiLevelType w:val="singleLevel"/>
    <w:tmpl w:val="B9B6F702"/>
    <w:lvl w:ilvl="0">
      <w:start w:val="1"/>
      <w:numFmt w:val="bullet"/>
      <w:pStyle w:val="Listaconvietas5"/>
      <w:lvlText w:val="○"/>
      <w:lvlJc w:val="left"/>
      <w:pPr>
        <w:ind w:left="1800" w:hanging="360"/>
      </w:pPr>
      <w:rPr>
        <w:rFonts w:ascii="Monotype Corsiva" w:hAnsi="Monotype Corsiva" w:hint="default"/>
        <w:color w:val="A28E6A"/>
      </w:rPr>
    </w:lvl>
  </w:abstractNum>
  <w:abstractNum w:abstractNumId="21" w15:restartNumberingAfterBreak="0">
    <w:nsid w:val="FFFFFF81"/>
    <w:multiLevelType w:val="singleLevel"/>
    <w:tmpl w:val="9A8A1DFA"/>
    <w:lvl w:ilvl="0">
      <w:start w:val="1"/>
      <w:numFmt w:val="bullet"/>
      <w:pStyle w:val="Listaconvietas4"/>
      <w:lvlText w:val=""/>
      <w:lvlJc w:val="left"/>
      <w:pPr>
        <w:ind w:left="1440" w:hanging="360"/>
      </w:pPr>
      <w:rPr>
        <w:rFonts w:ascii="Symbol" w:hAnsi="Symbol" w:hint="default"/>
        <w:color w:val="A28E6A"/>
      </w:rPr>
    </w:lvl>
  </w:abstractNum>
  <w:abstractNum w:abstractNumId="22" w15:restartNumberingAfterBreak="0">
    <w:nsid w:val="FFFFFF82"/>
    <w:multiLevelType w:val="singleLevel"/>
    <w:tmpl w:val="AC6E7B80"/>
    <w:lvl w:ilvl="0">
      <w:start w:val="1"/>
      <w:numFmt w:val="bullet"/>
      <w:pStyle w:val="Listaconvietas3"/>
      <w:lvlText w:val=""/>
      <w:lvlJc w:val="left"/>
      <w:pPr>
        <w:ind w:left="1080" w:hanging="360"/>
      </w:pPr>
      <w:rPr>
        <w:rFonts w:ascii="Symbol" w:hAnsi="Symbol" w:hint="default"/>
        <w:color w:val="EE8C69"/>
      </w:rPr>
    </w:lvl>
  </w:abstractNum>
  <w:abstractNum w:abstractNumId="23" w15:restartNumberingAfterBreak="0">
    <w:nsid w:val="FFFFFF83"/>
    <w:multiLevelType w:val="singleLevel"/>
    <w:tmpl w:val="3EFA84BC"/>
    <w:lvl w:ilvl="0">
      <w:start w:val="1"/>
      <w:numFmt w:val="bullet"/>
      <w:pStyle w:val="Listaconvietas2"/>
      <w:lvlText w:val=""/>
      <w:lvlJc w:val="left"/>
      <w:pPr>
        <w:ind w:left="720" w:hanging="360"/>
      </w:pPr>
      <w:rPr>
        <w:rFonts w:ascii="Symbol" w:hAnsi="Symbol" w:hint="default"/>
        <w:color w:val="D34817"/>
      </w:rPr>
    </w:lvl>
  </w:abstractNum>
  <w:abstractNum w:abstractNumId="24" w15:restartNumberingAfterBreak="0">
    <w:nsid w:val="FFFFFF89"/>
    <w:multiLevelType w:val="singleLevel"/>
    <w:tmpl w:val="7E249CE2"/>
    <w:lvl w:ilvl="0">
      <w:start w:val="1"/>
      <w:numFmt w:val="bullet"/>
      <w:pStyle w:val="Listaconvietas"/>
      <w:lvlText w:val=""/>
      <w:lvlJc w:val="left"/>
      <w:pPr>
        <w:ind w:left="360" w:hanging="360"/>
      </w:pPr>
      <w:rPr>
        <w:rFonts w:ascii="Symbol" w:hAnsi="Symbol" w:hint="default"/>
        <w:color w:val="9D3511"/>
      </w:rPr>
    </w:lvl>
  </w:abstractNum>
  <w:abstractNum w:abstractNumId="25" w15:restartNumberingAfterBreak="0">
    <w:nsid w:val="061DC4F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B1C9E8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E50F6C2"/>
    <w:multiLevelType w:val="hybridMultilevel"/>
    <w:tmpl w:val="1C4A44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3AEDA8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93ECBE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1C7CFBAE"/>
    <w:multiLevelType w:val="hybridMultilevel"/>
    <w:tmpl w:val="A10EB848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1D25F981"/>
    <w:multiLevelType w:val="hybridMultilevel"/>
    <w:tmpl w:val="2404660C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24AD9FE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282A164C"/>
    <w:multiLevelType w:val="hybridMultilevel"/>
    <w:tmpl w:val="4338261A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294B10FF"/>
    <w:multiLevelType w:val="hybridMultilevel"/>
    <w:tmpl w:val="4703A4D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2E6E396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308C292A"/>
    <w:multiLevelType w:val="hybridMultilevel"/>
    <w:tmpl w:val="BC0F073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38B3C177"/>
    <w:multiLevelType w:val="hybridMultilevel"/>
    <w:tmpl w:val="ABE38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495A3316"/>
    <w:multiLevelType w:val="hybridMultilevel"/>
    <w:tmpl w:val="F0E2B79A"/>
    <w:lvl w:ilvl="0" w:tplc="E1F2A3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C0A0003">
      <w:start w:val="1"/>
      <w:numFmt w:val="bullet"/>
      <w:lvlText w:val="o"/>
      <w:lvlJc w:val="left"/>
      <w:pPr>
        <w:ind w:left="-26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</w:abstractNum>
  <w:abstractNum w:abstractNumId="39" w15:restartNumberingAfterBreak="0">
    <w:nsid w:val="6D290A77"/>
    <w:multiLevelType w:val="hybridMultilevel"/>
    <w:tmpl w:val="FB7E5D94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6FB1640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0C42304"/>
    <w:multiLevelType w:val="hybridMultilevel"/>
    <w:tmpl w:val="01487D65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338CF3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A0603E5"/>
    <w:multiLevelType w:val="hybridMultilevel"/>
    <w:tmpl w:val="7FF0EC0B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E70D428"/>
    <w:multiLevelType w:val="hybridMultilevel"/>
    <w:tmpl w:val="6248CD28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4"/>
  </w:num>
  <w:num w:numId="2">
    <w:abstractNumId w:val="23"/>
  </w:num>
  <w:num w:numId="3">
    <w:abstractNumId w:val="22"/>
  </w:num>
  <w:num w:numId="4">
    <w:abstractNumId w:val="21"/>
  </w:num>
  <w:num w:numId="5">
    <w:abstractNumId w:val="20"/>
  </w:num>
  <w:num w:numId="6">
    <w:abstractNumId w:val="38"/>
  </w:num>
  <w:num w:numId="7">
    <w:abstractNumId w:val="3"/>
  </w:num>
  <w:num w:numId="8">
    <w:abstractNumId w:val="2"/>
  </w:num>
  <w:num w:numId="9">
    <w:abstractNumId w:val="44"/>
  </w:num>
  <w:num w:numId="10">
    <w:abstractNumId w:val="36"/>
  </w:num>
  <w:num w:numId="11">
    <w:abstractNumId w:val="41"/>
  </w:num>
  <w:num w:numId="12">
    <w:abstractNumId w:val="43"/>
  </w:num>
  <w:num w:numId="13">
    <w:abstractNumId w:val="39"/>
  </w:num>
  <w:num w:numId="14">
    <w:abstractNumId w:val="10"/>
  </w:num>
  <w:num w:numId="15">
    <w:abstractNumId w:val="31"/>
  </w:num>
  <w:num w:numId="16">
    <w:abstractNumId w:val="30"/>
  </w:num>
  <w:num w:numId="17">
    <w:abstractNumId w:val="14"/>
  </w:num>
  <w:num w:numId="18">
    <w:abstractNumId w:val="9"/>
  </w:num>
  <w:num w:numId="19">
    <w:abstractNumId w:val="8"/>
  </w:num>
  <w:num w:numId="20">
    <w:abstractNumId w:val="7"/>
  </w:num>
  <w:num w:numId="21">
    <w:abstractNumId w:val="27"/>
  </w:num>
  <w:num w:numId="22">
    <w:abstractNumId w:val="37"/>
  </w:num>
  <w:num w:numId="23">
    <w:abstractNumId w:val="34"/>
  </w:num>
  <w:num w:numId="24">
    <w:abstractNumId w:val="4"/>
  </w:num>
  <w:num w:numId="25">
    <w:abstractNumId w:val="32"/>
  </w:num>
  <w:num w:numId="26">
    <w:abstractNumId w:val="42"/>
  </w:num>
  <w:num w:numId="27">
    <w:abstractNumId w:val="0"/>
  </w:num>
  <w:num w:numId="28">
    <w:abstractNumId w:val="26"/>
  </w:num>
  <w:num w:numId="29">
    <w:abstractNumId w:val="25"/>
  </w:num>
  <w:num w:numId="30">
    <w:abstractNumId w:val="40"/>
  </w:num>
  <w:num w:numId="31">
    <w:abstractNumId w:val="5"/>
  </w:num>
  <w:num w:numId="32">
    <w:abstractNumId w:val="19"/>
  </w:num>
  <w:num w:numId="33">
    <w:abstractNumId w:val="11"/>
  </w:num>
  <w:num w:numId="34">
    <w:abstractNumId w:val="12"/>
  </w:num>
  <w:num w:numId="35">
    <w:abstractNumId w:val="15"/>
  </w:num>
  <w:num w:numId="36">
    <w:abstractNumId w:val="35"/>
  </w:num>
  <w:num w:numId="37">
    <w:abstractNumId w:val="29"/>
  </w:num>
  <w:num w:numId="38">
    <w:abstractNumId w:val="17"/>
  </w:num>
  <w:num w:numId="39">
    <w:abstractNumId w:val="16"/>
  </w:num>
  <w:num w:numId="40">
    <w:abstractNumId w:val="13"/>
  </w:num>
  <w:num w:numId="41">
    <w:abstractNumId w:val="18"/>
  </w:num>
  <w:num w:numId="42">
    <w:abstractNumId w:val="6"/>
  </w:num>
  <w:num w:numId="43">
    <w:abstractNumId w:val="28"/>
  </w:num>
  <w:num w:numId="44">
    <w:abstractNumId w:val="1"/>
  </w:num>
  <w:num w:numId="45">
    <w:abstractNumId w:val="3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 style="mso-position-horizontal-relative:right-margin-area;mso-position-vertical-relative:bottom-margin-area;v-text-anchor:middle" o:allowincell="f" fillcolor="#d34817" stroke="f">
      <v:fill color="#d34817"/>
      <v:stroke on="f"/>
      <v:textbox inset="0,0,0,0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23F"/>
    <w:rsid w:val="0000062D"/>
    <w:rsid w:val="00000812"/>
    <w:rsid w:val="00001147"/>
    <w:rsid w:val="00001212"/>
    <w:rsid w:val="0000147C"/>
    <w:rsid w:val="000018B0"/>
    <w:rsid w:val="00001EB6"/>
    <w:rsid w:val="00002919"/>
    <w:rsid w:val="00003E5A"/>
    <w:rsid w:val="00004589"/>
    <w:rsid w:val="000050B7"/>
    <w:rsid w:val="0000680B"/>
    <w:rsid w:val="0000683A"/>
    <w:rsid w:val="000073F2"/>
    <w:rsid w:val="000076D5"/>
    <w:rsid w:val="00007DCF"/>
    <w:rsid w:val="0001075B"/>
    <w:rsid w:val="00010E84"/>
    <w:rsid w:val="00011703"/>
    <w:rsid w:val="0001181D"/>
    <w:rsid w:val="00012036"/>
    <w:rsid w:val="000120A1"/>
    <w:rsid w:val="0001227A"/>
    <w:rsid w:val="0001232F"/>
    <w:rsid w:val="00012337"/>
    <w:rsid w:val="00012B0C"/>
    <w:rsid w:val="00013167"/>
    <w:rsid w:val="00014E4C"/>
    <w:rsid w:val="00015801"/>
    <w:rsid w:val="00015908"/>
    <w:rsid w:val="00016C15"/>
    <w:rsid w:val="00017E48"/>
    <w:rsid w:val="00020ADC"/>
    <w:rsid w:val="000213E2"/>
    <w:rsid w:val="00021440"/>
    <w:rsid w:val="000235C2"/>
    <w:rsid w:val="000238E4"/>
    <w:rsid w:val="000248E9"/>
    <w:rsid w:val="000267AA"/>
    <w:rsid w:val="000272A5"/>
    <w:rsid w:val="000314E3"/>
    <w:rsid w:val="0003156F"/>
    <w:rsid w:val="0003179F"/>
    <w:rsid w:val="00031C1E"/>
    <w:rsid w:val="000328EE"/>
    <w:rsid w:val="000328FA"/>
    <w:rsid w:val="00032DD0"/>
    <w:rsid w:val="000331C4"/>
    <w:rsid w:val="0003384C"/>
    <w:rsid w:val="000341E8"/>
    <w:rsid w:val="00034569"/>
    <w:rsid w:val="000348C5"/>
    <w:rsid w:val="00035260"/>
    <w:rsid w:val="0003568F"/>
    <w:rsid w:val="00035DC5"/>
    <w:rsid w:val="00036491"/>
    <w:rsid w:val="00037A39"/>
    <w:rsid w:val="00040246"/>
    <w:rsid w:val="00040673"/>
    <w:rsid w:val="00040AF2"/>
    <w:rsid w:val="000411DE"/>
    <w:rsid w:val="000411E3"/>
    <w:rsid w:val="00041B6F"/>
    <w:rsid w:val="000428A0"/>
    <w:rsid w:val="00042DA0"/>
    <w:rsid w:val="00042E42"/>
    <w:rsid w:val="000433DA"/>
    <w:rsid w:val="0004657E"/>
    <w:rsid w:val="0004728C"/>
    <w:rsid w:val="00047A00"/>
    <w:rsid w:val="0005096B"/>
    <w:rsid w:val="00050C14"/>
    <w:rsid w:val="000515CC"/>
    <w:rsid w:val="00051DFB"/>
    <w:rsid w:val="0005246B"/>
    <w:rsid w:val="00052E1D"/>
    <w:rsid w:val="00052EF7"/>
    <w:rsid w:val="00053743"/>
    <w:rsid w:val="0005468B"/>
    <w:rsid w:val="000552B9"/>
    <w:rsid w:val="000569A2"/>
    <w:rsid w:val="00057F23"/>
    <w:rsid w:val="0006042E"/>
    <w:rsid w:val="00060B8A"/>
    <w:rsid w:val="0006392C"/>
    <w:rsid w:val="00063D92"/>
    <w:rsid w:val="000651DD"/>
    <w:rsid w:val="000656A1"/>
    <w:rsid w:val="00067283"/>
    <w:rsid w:val="00067FC3"/>
    <w:rsid w:val="00070496"/>
    <w:rsid w:val="0007216C"/>
    <w:rsid w:val="00072C71"/>
    <w:rsid w:val="000737FE"/>
    <w:rsid w:val="00073B50"/>
    <w:rsid w:val="000741E6"/>
    <w:rsid w:val="00074639"/>
    <w:rsid w:val="00074C28"/>
    <w:rsid w:val="00074D6A"/>
    <w:rsid w:val="000754DD"/>
    <w:rsid w:val="00075F2F"/>
    <w:rsid w:val="00076325"/>
    <w:rsid w:val="0007698F"/>
    <w:rsid w:val="00076C42"/>
    <w:rsid w:val="00076CF4"/>
    <w:rsid w:val="00077145"/>
    <w:rsid w:val="00080172"/>
    <w:rsid w:val="00080330"/>
    <w:rsid w:val="000807EB"/>
    <w:rsid w:val="000808EA"/>
    <w:rsid w:val="00080E1A"/>
    <w:rsid w:val="000817F1"/>
    <w:rsid w:val="00081D94"/>
    <w:rsid w:val="00082301"/>
    <w:rsid w:val="00083912"/>
    <w:rsid w:val="000842C3"/>
    <w:rsid w:val="000844F8"/>
    <w:rsid w:val="00084648"/>
    <w:rsid w:val="000850E4"/>
    <w:rsid w:val="00085A46"/>
    <w:rsid w:val="00085E71"/>
    <w:rsid w:val="000864DF"/>
    <w:rsid w:val="0008714D"/>
    <w:rsid w:val="000871DE"/>
    <w:rsid w:val="0008747A"/>
    <w:rsid w:val="00087760"/>
    <w:rsid w:val="000877F3"/>
    <w:rsid w:val="0009019F"/>
    <w:rsid w:val="000904F2"/>
    <w:rsid w:val="00091836"/>
    <w:rsid w:val="00091A69"/>
    <w:rsid w:val="00091BEA"/>
    <w:rsid w:val="000920B3"/>
    <w:rsid w:val="00092FDC"/>
    <w:rsid w:val="0009435C"/>
    <w:rsid w:val="0009446E"/>
    <w:rsid w:val="00094615"/>
    <w:rsid w:val="00095587"/>
    <w:rsid w:val="00095EE4"/>
    <w:rsid w:val="00096565"/>
    <w:rsid w:val="00097958"/>
    <w:rsid w:val="000A15F6"/>
    <w:rsid w:val="000A2B11"/>
    <w:rsid w:val="000A2BFA"/>
    <w:rsid w:val="000A2C3A"/>
    <w:rsid w:val="000A2E72"/>
    <w:rsid w:val="000A30B0"/>
    <w:rsid w:val="000A457B"/>
    <w:rsid w:val="000A5BA3"/>
    <w:rsid w:val="000A7CB2"/>
    <w:rsid w:val="000B01EC"/>
    <w:rsid w:val="000B0211"/>
    <w:rsid w:val="000B0616"/>
    <w:rsid w:val="000B1BE0"/>
    <w:rsid w:val="000B1C4B"/>
    <w:rsid w:val="000B29F9"/>
    <w:rsid w:val="000B2BED"/>
    <w:rsid w:val="000B4B85"/>
    <w:rsid w:val="000B66BC"/>
    <w:rsid w:val="000B691E"/>
    <w:rsid w:val="000B76D5"/>
    <w:rsid w:val="000B79C2"/>
    <w:rsid w:val="000C0100"/>
    <w:rsid w:val="000C04AB"/>
    <w:rsid w:val="000C06F8"/>
    <w:rsid w:val="000C085F"/>
    <w:rsid w:val="000C19EB"/>
    <w:rsid w:val="000C1F0C"/>
    <w:rsid w:val="000C2CB8"/>
    <w:rsid w:val="000C2E47"/>
    <w:rsid w:val="000C361C"/>
    <w:rsid w:val="000C3CAB"/>
    <w:rsid w:val="000C412D"/>
    <w:rsid w:val="000C4851"/>
    <w:rsid w:val="000C4E24"/>
    <w:rsid w:val="000C5B76"/>
    <w:rsid w:val="000C6DF3"/>
    <w:rsid w:val="000C6F4A"/>
    <w:rsid w:val="000D112A"/>
    <w:rsid w:val="000D1FF9"/>
    <w:rsid w:val="000D2B7C"/>
    <w:rsid w:val="000D2E70"/>
    <w:rsid w:val="000D4399"/>
    <w:rsid w:val="000D43AD"/>
    <w:rsid w:val="000D4A41"/>
    <w:rsid w:val="000D59F1"/>
    <w:rsid w:val="000D5C21"/>
    <w:rsid w:val="000D6EBF"/>
    <w:rsid w:val="000E0B76"/>
    <w:rsid w:val="000E205A"/>
    <w:rsid w:val="000E2234"/>
    <w:rsid w:val="000E252E"/>
    <w:rsid w:val="000E2939"/>
    <w:rsid w:val="000E3E96"/>
    <w:rsid w:val="000E5A0C"/>
    <w:rsid w:val="000E685A"/>
    <w:rsid w:val="000E6B79"/>
    <w:rsid w:val="000E6F81"/>
    <w:rsid w:val="000F0DA2"/>
    <w:rsid w:val="000F340A"/>
    <w:rsid w:val="000F3BA3"/>
    <w:rsid w:val="000F56DC"/>
    <w:rsid w:val="000F7C25"/>
    <w:rsid w:val="000F7CC4"/>
    <w:rsid w:val="0010038B"/>
    <w:rsid w:val="00100FF1"/>
    <w:rsid w:val="0010118F"/>
    <w:rsid w:val="00101370"/>
    <w:rsid w:val="0010299E"/>
    <w:rsid w:val="001032D3"/>
    <w:rsid w:val="0010343A"/>
    <w:rsid w:val="0010396C"/>
    <w:rsid w:val="00103A0E"/>
    <w:rsid w:val="001043A7"/>
    <w:rsid w:val="001057E4"/>
    <w:rsid w:val="00106E0C"/>
    <w:rsid w:val="00106E1A"/>
    <w:rsid w:val="00107273"/>
    <w:rsid w:val="00107840"/>
    <w:rsid w:val="00107ECD"/>
    <w:rsid w:val="001103D2"/>
    <w:rsid w:val="00111B97"/>
    <w:rsid w:val="0011249E"/>
    <w:rsid w:val="001141A8"/>
    <w:rsid w:val="0011441B"/>
    <w:rsid w:val="001151A4"/>
    <w:rsid w:val="0011557C"/>
    <w:rsid w:val="00115B84"/>
    <w:rsid w:val="00115FD0"/>
    <w:rsid w:val="001165A4"/>
    <w:rsid w:val="001166FF"/>
    <w:rsid w:val="00116B22"/>
    <w:rsid w:val="00120562"/>
    <w:rsid w:val="001210F2"/>
    <w:rsid w:val="00123F78"/>
    <w:rsid w:val="00125E7C"/>
    <w:rsid w:val="00126710"/>
    <w:rsid w:val="00126B90"/>
    <w:rsid w:val="00126D40"/>
    <w:rsid w:val="001274DE"/>
    <w:rsid w:val="00127BE4"/>
    <w:rsid w:val="001304E4"/>
    <w:rsid w:val="00130656"/>
    <w:rsid w:val="001330FD"/>
    <w:rsid w:val="00133FB9"/>
    <w:rsid w:val="0013405E"/>
    <w:rsid w:val="00134DF8"/>
    <w:rsid w:val="00135BE2"/>
    <w:rsid w:val="00136840"/>
    <w:rsid w:val="00136CBF"/>
    <w:rsid w:val="00137587"/>
    <w:rsid w:val="001408E9"/>
    <w:rsid w:val="001415AC"/>
    <w:rsid w:val="001431F6"/>
    <w:rsid w:val="001434E5"/>
    <w:rsid w:val="00144DF0"/>
    <w:rsid w:val="00144FBC"/>
    <w:rsid w:val="00145EB2"/>
    <w:rsid w:val="001463CE"/>
    <w:rsid w:val="00146D4A"/>
    <w:rsid w:val="001506EE"/>
    <w:rsid w:val="00150AC5"/>
    <w:rsid w:val="00150C5A"/>
    <w:rsid w:val="00151C17"/>
    <w:rsid w:val="00151C8D"/>
    <w:rsid w:val="00151E94"/>
    <w:rsid w:val="001522B2"/>
    <w:rsid w:val="00152CB8"/>
    <w:rsid w:val="00152E4E"/>
    <w:rsid w:val="001531E9"/>
    <w:rsid w:val="001539C1"/>
    <w:rsid w:val="00155483"/>
    <w:rsid w:val="00155AEB"/>
    <w:rsid w:val="00156209"/>
    <w:rsid w:val="0015772E"/>
    <w:rsid w:val="00157DDA"/>
    <w:rsid w:val="0016154A"/>
    <w:rsid w:val="0016165C"/>
    <w:rsid w:val="00162E24"/>
    <w:rsid w:val="001637B3"/>
    <w:rsid w:val="00163A14"/>
    <w:rsid w:val="0016419C"/>
    <w:rsid w:val="00164BD9"/>
    <w:rsid w:val="00164DEB"/>
    <w:rsid w:val="00165556"/>
    <w:rsid w:val="00165835"/>
    <w:rsid w:val="0016591C"/>
    <w:rsid w:val="00165C49"/>
    <w:rsid w:val="00166AA4"/>
    <w:rsid w:val="00166D6B"/>
    <w:rsid w:val="00167026"/>
    <w:rsid w:val="001674EB"/>
    <w:rsid w:val="001676B8"/>
    <w:rsid w:val="00170614"/>
    <w:rsid w:val="00171B52"/>
    <w:rsid w:val="001748C1"/>
    <w:rsid w:val="00174F3C"/>
    <w:rsid w:val="001755CA"/>
    <w:rsid w:val="001755F5"/>
    <w:rsid w:val="00175CF4"/>
    <w:rsid w:val="001766E2"/>
    <w:rsid w:val="00176823"/>
    <w:rsid w:val="001772B5"/>
    <w:rsid w:val="001809BD"/>
    <w:rsid w:val="001819FE"/>
    <w:rsid w:val="00181A7D"/>
    <w:rsid w:val="00181D7F"/>
    <w:rsid w:val="00181EC2"/>
    <w:rsid w:val="0018387C"/>
    <w:rsid w:val="00183FD7"/>
    <w:rsid w:val="00185C58"/>
    <w:rsid w:val="001868E1"/>
    <w:rsid w:val="0018772D"/>
    <w:rsid w:val="00187A24"/>
    <w:rsid w:val="00187D0E"/>
    <w:rsid w:val="001903EC"/>
    <w:rsid w:val="00192892"/>
    <w:rsid w:val="0019398A"/>
    <w:rsid w:val="00195B37"/>
    <w:rsid w:val="00196FE8"/>
    <w:rsid w:val="00197654"/>
    <w:rsid w:val="0019777A"/>
    <w:rsid w:val="001A0337"/>
    <w:rsid w:val="001A113C"/>
    <w:rsid w:val="001A1DD9"/>
    <w:rsid w:val="001A2814"/>
    <w:rsid w:val="001A4BD1"/>
    <w:rsid w:val="001A554A"/>
    <w:rsid w:val="001A5E03"/>
    <w:rsid w:val="001A6C9C"/>
    <w:rsid w:val="001A7668"/>
    <w:rsid w:val="001A7E8A"/>
    <w:rsid w:val="001A7F93"/>
    <w:rsid w:val="001B0872"/>
    <w:rsid w:val="001B08B2"/>
    <w:rsid w:val="001B0964"/>
    <w:rsid w:val="001B1B4F"/>
    <w:rsid w:val="001B27B5"/>
    <w:rsid w:val="001B2D0F"/>
    <w:rsid w:val="001B3BC5"/>
    <w:rsid w:val="001B4A88"/>
    <w:rsid w:val="001B4B0A"/>
    <w:rsid w:val="001B5E89"/>
    <w:rsid w:val="001B6B08"/>
    <w:rsid w:val="001B7144"/>
    <w:rsid w:val="001B742D"/>
    <w:rsid w:val="001B7EF6"/>
    <w:rsid w:val="001C07AA"/>
    <w:rsid w:val="001C1313"/>
    <w:rsid w:val="001C19DE"/>
    <w:rsid w:val="001C1B23"/>
    <w:rsid w:val="001C2318"/>
    <w:rsid w:val="001C2474"/>
    <w:rsid w:val="001C2F3B"/>
    <w:rsid w:val="001C3172"/>
    <w:rsid w:val="001C39FA"/>
    <w:rsid w:val="001C3BBD"/>
    <w:rsid w:val="001C3FF7"/>
    <w:rsid w:val="001C4081"/>
    <w:rsid w:val="001C4D02"/>
    <w:rsid w:val="001C5703"/>
    <w:rsid w:val="001C583D"/>
    <w:rsid w:val="001C661E"/>
    <w:rsid w:val="001C6989"/>
    <w:rsid w:val="001C7458"/>
    <w:rsid w:val="001D1926"/>
    <w:rsid w:val="001D19E3"/>
    <w:rsid w:val="001D3510"/>
    <w:rsid w:val="001D4097"/>
    <w:rsid w:val="001D4B0B"/>
    <w:rsid w:val="001D5836"/>
    <w:rsid w:val="001D5D35"/>
    <w:rsid w:val="001D6257"/>
    <w:rsid w:val="001D66CA"/>
    <w:rsid w:val="001D67DF"/>
    <w:rsid w:val="001D7264"/>
    <w:rsid w:val="001D7A61"/>
    <w:rsid w:val="001E0666"/>
    <w:rsid w:val="001E1470"/>
    <w:rsid w:val="001E216F"/>
    <w:rsid w:val="001E21DC"/>
    <w:rsid w:val="001E324E"/>
    <w:rsid w:val="001E39A5"/>
    <w:rsid w:val="001E39EB"/>
    <w:rsid w:val="001E3DC1"/>
    <w:rsid w:val="001E612C"/>
    <w:rsid w:val="001E66EB"/>
    <w:rsid w:val="001E6752"/>
    <w:rsid w:val="001E6D12"/>
    <w:rsid w:val="001E7122"/>
    <w:rsid w:val="001E72AA"/>
    <w:rsid w:val="001F0229"/>
    <w:rsid w:val="001F03B0"/>
    <w:rsid w:val="001F0F19"/>
    <w:rsid w:val="001F0F81"/>
    <w:rsid w:val="001F2E99"/>
    <w:rsid w:val="001F30B6"/>
    <w:rsid w:val="001F3582"/>
    <w:rsid w:val="001F380F"/>
    <w:rsid w:val="001F4DD7"/>
    <w:rsid w:val="001F5E5A"/>
    <w:rsid w:val="001F654A"/>
    <w:rsid w:val="001F6E74"/>
    <w:rsid w:val="002025A3"/>
    <w:rsid w:val="002027AD"/>
    <w:rsid w:val="00202BAF"/>
    <w:rsid w:val="00203574"/>
    <w:rsid w:val="002035A9"/>
    <w:rsid w:val="0020369F"/>
    <w:rsid w:val="00203F0A"/>
    <w:rsid w:val="00204F31"/>
    <w:rsid w:val="00205FFE"/>
    <w:rsid w:val="002065BA"/>
    <w:rsid w:val="00206AE9"/>
    <w:rsid w:val="0021025F"/>
    <w:rsid w:val="00210C2A"/>
    <w:rsid w:val="0021125E"/>
    <w:rsid w:val="00212A51"/>
    <w:rsid w:val="002149AF"/>
    <w:rsid w:val="00215781"/>
    <w:rsid w:val="00215A5F"/>
    <w:rsid w:val="00215CE3"/>
    <w:rsid w:val="00216452"/>
    <w:rsid w:val="00216B1C"/>
    <w:rsid w:val="0021705C"/>
    <w:rsid w:val="002171C1"/>
    <w:rsid w:val="00217612"/>
    <w:rsid w:val="002206AD"/>
    <w:rsid w:val="0022162B"/>
    <w:rsid w:val="00221B25"/>
    <w:rsid w:val="00221C2E"/>
    <w:rsid w:val="0022331B"/>
    <w:rsid w:val="00224932"/>
    <w:rsid w:val="0022537F"/>
    <w:rsid w:val="00225F38"/>
    <w:rsid w:val="00225F5C"/>
    <w:rsid w:val="00227DA0"/>
    <w:rsid w:val="00230097"/>
    <w:rsid w:val="002310D9"/>
    <w:rsid w:val="002318A3"/>
    <w:rsid w:val="00233DDA"/>
    <w:rsid w:val="00234559"/>
    <w:rsid w:val="002346B1"/>
    <w:rsid w:val="0023516E"/>
    <w:rsid w:val="002354FD"/>
    <w:rsid w:val="00235632"/>
    <w:rsid w:val="0023563C"/>
    <w:rsid w:val="00235D3E"/>
    <w:rsid w:val="00235EB9"/>
    <w:rsid w:val="00237AB6"/>
    <w:rsid w:val="00237B63"/>
    <w:rsid w:val="002405DA"/>
    <w:rsid w:val="00240D35"/>
    <w:rsid w:val="00241592"/>
    <w:rsid w:val="002415DF"/>
    <w:rsid w:val="00242AA4"/>
    <w:rsid w:val="00243647"/>
    <w:rsid w:val="00243B72"/>
    <w:rsid w:val="00243EA6"/>
    <w:rsid w:val="00244060"/>
    <w:rsid w:val="002449C8"/>
    <w:rsid w:val="00246C3D"/>
    <w:rsid w:val="00247280"/>
    <w:rsid w:val="002478C1"/>
    <w:rsid w:val="00247F07"/>
    <w:rsid w:val="00247F27"/>
    <w:rsid w:val="00250316"/>
    <w:rsid w:val="002526E0"/>
    <w:rsid w:val="00252E75"/>
    <w:rsid w:val="002531BD"/>
    <w:rsid w:val="0025344B"/>
    <w:rsid w:val="00255477"/>
    <w:rsid w:val="0025626A"/>
    <w:rsid w:val="00256AEB"/>
    <w:rsid w:val="00256C01"/>
    <w:rsid w:val="002570DB"/>
    <w:rsid w:val="002575CE"/>
    <w:rsid w:val="00257767"/>
    <w:rsid w:val="00257D91"/>
    <w:rsid w:val="00257DB4"/>
    <w:rsid w:val="002601A2"/>
    <w:rsid w:val="0026101D"/>
    <w:rsid w:val="002612A6"/>
    <w:rsid w:val="002621B2"/>
    <w:rsid w:val="0026439F"/>
    <w:rsid w:val="002644B9"/>
    <w:rsid w:val="002673C8"/>
    <w:rsid w:val="00270AED"/>
    <w:rsid w:val="00274D84"/>
    <w:rsid w:val="00275969"/>
    <w:rsid w:val="00280583"/>
    <w:rsid w:val="00280751"/>
    <w:rsid w:val="002809C0"/>
    <w:rsid w:val="002829D2"/>
    <w:rsid w:val="002833B8"/>
    <w:rsid w:val="002838DB"/>
    <w:rsid w:val="00284A1D"/>
    <w:rsid w:val="002852D2"/>
    <w:rsid w:val="00285C53"/>
    <w:rsid w:val="002872FF"/>
    <w:rsid w:val="00287E6B"/>
    <w:rsid w:val="00290F95"/>
    <w:rsid w:val="00291F81"/>
    <w:rsid w:val="002922AB"/>
    <w:rsid w:val="002923D7"/>
    <w:rsid w:val="002930FA"/>
    <w:rsid w:val="0029348D"/>
    <w:rsid w:val="00293CA8"/>
    <w:rsid w:val="002944BA"/>
    <w:rsid w:val="0029545D"/>
    <w:rsid w:val="0029554F"/>
    <w:rsid w:val="00295E66"/>
    <w:rsid w:val="00295FA7"/>
    <w:rsid w:val="00295FB6"/>
    <w:rsid w:val="002966C1"/>
    <w:rsid w:val="00296F62"/>
    <w:rsid w:val="0029721E"/>
    <w:rsid w:val="002A0AD7"/>
    <w:rsid w:val="002A0C21"/>
    <w:rsid w:val="002A15E7"/>
    <w:rsid w:val="002A2F99"/>
    <w:rsid w:val="002A3C05"/>
    <w:rsid w:val="002A4C32"/>
    <w:rsid w:val="002A5D51"/>
    <w:rsid w:val="002A6819"/>
    <w:rsid w:val="002A6F98"/>
    <w:rsid w:val="002A71E6"/>
    <w:rsid w:val="002A7362"/>
    <w:rsid w:val="002A7A0F"/>
    <w:rsid w:val="002B01B3"/>
    <w:rsid w:val="002B1456"/>
    <w:rsid w:val="002B165C"/>
    <w:rsid w:val="002B1E75"/>
    <w:rsid w:val="002B206A"/>
    <w:rsid w:val="002B211A"/>
    <w:rsid w:val="002B21FA"/>
    <w:rsid w:val="002B313F"/>
    <w:rsid w:val="002B323F"/>
    <w:rsid w:val="002B3DEC"/>
    <w:rsid w:val="002B457F"/>
    <w:rsid w:val="002B47B9"/>
    <w:rsid w:val="002B4A03"/>
    <w:rsid w:val="002B4B2E"/>
    <w:rsid w:val="002B7047"/>
    <w:rsid w:val="002C014A"/>
    <w:rsid w:val="002C02BE"/>
    <w:rsid w:val="002C165D"/>
    <w:rsid w:val="002C1A8F"/>
    <w:rsid w:val="002C2559"/>
    <w:rsid w:val="002C3013"/>
    <w:rsid w:val="002C35C6"/>
    <w:rsid w:val="002C3AF4"/>
    <w:rsid w:val="002C508C"/>
    <w:rsid w:val="002C524D"/>
    <w:rsid w:val="002C64FD"/>
    <w:rsid w:val="002C7365"/>
    <w:rsid w:val="002C7721"/>
    <w:rsid w:val="002C7D6B"/>
    <w:rsid w:val="002D1073"/>
    <w:rsid w:val="002D207F"/>
    <w:rsid w:val="002D30F8"/>
    <w:rsid w:val="002D3636"/>
    <w:rsid w:val="002D4D50"/>
    <w:rsid w:val="002D6BDF"/>
    <w:rsid w:val="002D6F28"/>
    <w:rsid w:val="002D7157"/>
    <w:rsid w:val="002D77DC"/>
    <w:rsid w:val="002E1DDF"/>
    <w:rsid w:val="002E30B2"/>
    <w:rsid w:val="002E32C6"/>
    <w:rsid w:val="002E351E"/>
    <w:rsid w:val="002E3B10"/>
    <w:rsid w:val="002E459B"/>
    <w:rsid w:val="002E4672"/>
    <w:rsid w:val="002E508F"/>
    <w:rsid w:val="002E5146"/>
    <w:rsid w:val="002E7237"/>
    <w:rsid w:val="002E7C52"/>
    <w:rsid w:val="002E7CA0"/>
    <w:rsid w:val="002F01CB"/>
    <w:rsid w:val="002F09B5"/>
    <w:rsid w:val="002F0DB6"/>
    <w:rsid w:val="002F100C"/>
    <w:rsid w:val="002F2DB9"/>
    <w:rsid w:val="002F389F"/>
    <w:rsid w:val="002F43C1"/>
    <w:rsid w:val="002F47EE"/>
    <w:rsid w:val="002F53CD"/>
    <w:rsid w:val="002F5DFF"/>
    <w:rsid w:val="002F75C9"/>
    <w:rsid w:val="00300139"/>
    <w:rsid w:val="003014B6"/>
    <w:rsid w:val="00301A51"/>
    <w:rsid w:val="00301AB3"/>
    <w:rsid w:val="00302B86"/>
    <w:rsid w:val="00302C90"/>
    <w:rsid w:val="00303678"/>
    <w:rsid w:val="003043BA"/>
    <w:rsid w:val="003046F1"/>
    <w:rsid w:val="00304E11"/>
    <w:rsid w:val="00306652"/>
    <w:rsid w:val="00310A37"/>
    <w:rsid w:val="0031160E"/>
    <w:rsid w:val="003120DC"/>
    <w:rsid w:val="003122B6"/>
    <w:rsid w:val="00312522"/>
    <w:rsid w:val="003133FC"/>
    <w:rsid w:val="00313FDB"/>
    <w:rsid w:val="003140AF"/>
    <w:rsid w:val="0031442F"/>
    <w:rsid w:val="003144EC"/>
    <w:rsid w:val="00314795"/>
    <w:rsid w:val="00316039"/>
    <w:rsid w:val="0032063F"/>
    <w:rsid w:val="00320BEA"/>
    <w:rsid w:val="00320C17"/>
    <w:rsid w:val="0032125F"/>
    <w:rsid w:val="00321AB3"/>
    <w:rsid w:val="0032211F"/>
    <w:rsid w:val="003236F6"/>
    <w:rsid w:val="0032597A"/>
    <w:rsid w:val="00326972"/>
    <w:rsid w:val="00326A4A"/>
    <w:rsid w:val="003270AB"/>
    <w:rsid w:val="0033002F"/>
    <w:rsid w:val="003301BC"/>
    <w:rsid w:val="0033043F"/>
    <w:rsid w:val="00330C34"/>
    <w:rsid w:val="00331778"/>
    <w:rsid w:val="00332BF1"/>
    <w:rsid w:val="00332F05"/>
    <w:rsid w:val="00333F8F"/>
    <w:rsid w:val="00335702"/>
    <w:rsid w:val="00335F0C"/>
    <w:rsid w:val="003365D2"/>
    <w:rsid w:val="00337740"/>
    <w:rsid w:val="0034070F"/>
    <w:rsid w:val="0034076E"/>
    <w:rsid w:val="00340958"/>
    <w:rsid w:val="00340C3A"/>
    <w:rsid w:val="00340DA9"/>
    <w:rsid w:val="00341075"/>
    <w:rsid w:val="0034152F"/>
    <w:rsid w:val="00341A7D"/>
    <w:rsid w:val="00341EA5"/>
    <w:rsid w:val="003425EC"/>
    <w:rsid w:val="00342C6F"/>
    <w:rsid w:val="003431B7"/>
    <w:rsid w:val="00344292"/>
    <w:rsid w:val="00344E9D"/>
    <w:rsid w:val="00345A83"/>
    <w:rsid w:val="00346DFD"/>
    <w:rsid w:val="0034786E"/>
    <w:rsid w:val="00350B48"/>
    <w:rsid w:val="003510A3"/>
    <w:rsid w:val="003518F7"/>
    <w:rsid w:val="00353F5E"/>
    <w:rsid w:val="00354347"/>
    <w:rsid w:val="003543E2"/>
    <w:rsid w:val="00354EF5"/>
    <w:rsid w:val="00356BB5"/>
    <w:rsid w:val="0035737D"/>
    <w:rsid w:val="003605FB"/>
    <w:rsid w:val="00363F7A"/>
    <w:rsid w:val="0036559F"/>
    <w:rsid w:val="00365A62"/>
    <w:rsid w:val="00365DCA"/>
    <w:rsid w:val="003660D4"/>
    <w:rsid w:val="00366C39"/>
    <w:rsid w:val="00367775"/>
    <w:rsid w:val="00367B64"/>
    <w:rsid w:val="00367FC5"/>
    <w:rsid w:val="0037001E"/>
    <w:rsid w:val="00370879"/>
    <w:rsid w:val="00373710"/>
    <w:rsid w:val="003738D0"/>
    <w:rsid w:val="00373FF8"/>
    <w:rsid w:val="00374011"/>
    <w:rsid w:val="00374F14"/>
    <w:rsid w:val="00375432"/>
    <w:rsid w:val="0037600C"/>
    <w:rsid w:val="00376708"/>
    <w:rsid w:val="00377379"/>
    <w:rsid w:val="003773B8"/>
    <w:rsid w:val="003774FE"/>
    <w:rsid w:val="00382637"/>
    <w:rsid w:val="00383518"/>
    <w:rsid w:val="00383740"/>
    <w:rsid w:val="00383756"/>
    <w:rsid w:val="003837BF"/>
    <w:rsid w:val="00383EA7"/>
    <w:rsid w:val="003841A1"/>
    <w:rsid w:val="00384793"/>
    <w:rsid w:val="00384EF0"/>
    <w:rsid w:val="00385FFA"/>
    <w:rsid w:val="003864FA"/>
    <w:rsid w:val="00387D31"/>
    <w:rsid w:val="00387E4B"/>
    <w:rsid w:val="003918DD"/>
    <w:rsid w:val="00391912"/>
    <w:rsid w:val="00391A30"/>
    <w:rsid w:val="0039315A"/>
    <w:rsid w:val="00395E52"/>
    <w:rsid w:val="00395E55"/>
    <w:rsid w:val="00396415"/>
    <w:rsid w:val="003976EA"/>
    <w:rsid w:val="003A012B"/>
    <w:rsid w:val="003A0134"/>
    <w:rsid w:val="003A0279"/>
    <w:rsid w:val="003A09DF"/>
    <w:rsid w:val="003A1DC1"/>
    <w:rsid w:val="003A2189"/>
    <w:rsid w:val="003A2D17"/>
    <w:rsid w:val="003A30AF"/>
    <w:rsid w:val="003A321C"/>
    <w:rsid w:val="003A3EA8"/>
    <w:rsid w:val="003A3EAD"/>
    <w:rsid w:val="003A4234"/>
    <w:rsid w:val="003A47D3"/>
    <w:rsid w:val="003A4A9D"/>
    <w:rsid w:val="003A5F6E"/>
    <w:rsid w:val="003A60B8"/>
    <w:rsid w:val="003A6AF1"/>
    <w:rsid w:val="003A7D1A"/>
    <w:rsid w:val="003B1A66"/>
    <w:rsid w:val="003B20C6"/>
    <w:rsid w:val="003B2139"/>
    <w:rsid w:val="003B2B78"/>
    <w:rsid w:val="003B2EA3"/>
    <w:rsid w:val="003B3DA4"/>
    <w:rsid w:val="003B4534"/>
    <w:rsid w:val="003B46C8"/>
    <w:rsid w:val="003B5EA8"/>
    <w:rsid w:val="003B63A0"/>
    <w:rsid w:val="003B64D4"/>
    <w:rsid w:val="003B6892"/>
    <w:rsid w:val="003B725A"/>
    <w:rsid w:val="003B7363"/>
    <w:rsid w:val="003B7BF0"/>
    <w:rsid w:val="003C02FE"/>
    <w:rsid w:val="003C04F3"/>
    <w:rsid w:val="003C0609"/>
    <w:rsid w:val="003C0C20"/>
    <w:rsid w:val="003C0CCA"/>
    <w:rsid w:val="003C0F89"/>
    <w:rsid w:val="003C23C0"/>
    <w:rsid w:val="003C2812"/>
    <w:rsid w:val="003C34F7"/>
    <w:rsid w:val="003C3AB2"/>
    <w:rsid w:val="003C3C6F"/>
    <w:rsid w:val="003C3DC0"/>
    <w:rsid w:val="003C46CC"/>
    <w:rsid w:val="003C47D9"/>
    <w:rsid w:val="003C550D"/>
    <w:rsid w:val="003C5D3E"/>
    <w:rsid w:val="003C6CD5"/>
    <w:rsid w:val="003C702B"/>
    <w:rsid w:val="003C7530"/>
    <w:rsid w:val="003C7E45"/>
    <w:rsid w:val="003C7F1C"/>
    <w:rsid w:val="003D0450"/>
    <w:rsid w:val="003D100C"/>
    <w:rsid w:val="003D1ED1"/>
    <w:rsid w:val="003D2CE1"/>
    <w:rsid w:val="003D301B"/>
    <w:rsid w:val="003D3F1B"/>
    <w:rsid w:val="003D4B5E"/>
    <w:rsid w:val="003D5B23"/>
    <w:rsid w:val="003D660D"/>
    <w:rsid w:val="003D6BAD"/>
    <w:rsid w:val="003D7552"/>
    <w:rsid w:val="003D7673"/>
    <w:rsid w:val="003D7F08"/>
    <w:rsid w:val="003E0AC4"/>
    <w:rsid w:val="003E3125"/>
    <w:rsid w:val="003E387A"/>
    <w:rsid w:val="003E50D5"/>
    <w:rsid w:val="003E53EA"/>
    <w:rsid w:val="003E5915"/>
    <w:rsid w:val="003E6778"/>
    <w:rsid w:val="003E745E"/>
    <w:rsid w:val="003E761D"/>
    <w:rsid w:val="003E7B81"/>
    <w:rsid w:val="003E7DA4"/>
    <w:rsid w:val="003F0404"/>
    <w:rsid w:val="003F07D9"/>
    <w:rsid w:val="003F08EB"/>
    <w:rsid w:val="003F0933"/>
    <w:rsid w:val="003F0E0D"/>
    <w:rsid w:val="003F11F2"/>
    <w:rsid w:val="003F1DAF"/>
    <w:rsid w:val="003F1E55"/>
    <w:rsid w:val="003F2B73"/>
    <w:rsid w:val="003F3D99"/>
    <w:rsid w:val="003F3FD4"/>
    <w:rsid w:val="003F4DD2"/>
    <w:rsid w:val="003F6FF0"/>
    <w:rsid w:val="003F74A4"/>
    <w:rsid w:val="00400D01"/>
    <w:rsid w:val="004014AD"/>
    <w:rsid w:val="004036C6"/>
    <w:rsid w:val="0040416E"/>
    <w:rsid w:val="0040453F"/>
    <w:rsid w:val="00405602"/>
    <w:rsid w:val="00406BB7"/>
    <w:rsid w:val="00406BE5"/>
    <w:rsid w:val="00407FD4"/>
    <w:rsid w:val="00407FD5"/>
    <w:rsid w:val="00410776"/>
    <w:rsid w:val="00412E87"/>
    <w:rsid w:val="0041325C"/>
    <w:rsid w:val="004138CA"/>
    <w:rsid w:val="00413A3E"/>
    <w:rsid w:val="00414722"/>
    <w:rsid w:val="00414A64"/>
    <w:rsid w:val="00416AF5"/>
    <w:rsid w:val="004172A6"/>
    <w:rsid w:val="004206B0"/>
    <w:rsid w:val="00420A52"/>
    <w:rsid w:val="00421EF2"/>
    <w:rsid w:val="0042233E"/>
    <w:rsid w:val="00422837"/>
    <w:rsid w:val="00422EAD"/>
    <w:rsid w:val="0042473E"/>
    <w:rsid w:val="004248C4"/>
    <w:rsid w:val="00425536"/>
    <w:rsid w:val="00426282"/>
    <w:rsid w:val="004266F5"/>
    <w:rsid w:val="00427330"/>
    <w:rsid w:val="00427766"/>
    <w:rsid w:val="0042781C"/>
    <w:rsid w:val="00427865"/>
    <w:rsid w:val="00427A0A"/>
    <w:rsid w:val="00427CF5"/>
    <w:rsid w:val="00430739"/>
    <w:rsid w:val="00431063"/>
    <w:rsid w:val="004318E4"/>
    <w:rsid w:val="00431A5A"/>
    <w:rsid w:val="00432303"/>
    <w:rsid w:val="0043240D"/>
    <w:rsid w:val="00432A34"/>
    <w:rsid w:val="00432D9D"/>
    <w:rsid w:val="00432DB8"/>
    <w:rsid w:val="0043300C"/>
    <w:rsid w:val="00433F91"/>
    <w:rsid w:val="0043523B"/>
    <w:rsid w:val="00436265"/>
    <w:rsid w:val="004363A9"/>
    <w:rsid w:val="00436549"/>
    <w:rsid w:val="00436925"/>
    <w:rsid w:val="00436950"/>
    <w:rsid w:val="004369F2"/>
    <w:rsid w:val="00436A03"/>
    <w:rsid w:val="004377CF"/>
    <w:rsid w:val="00437F0E"/>
    <w:rsid w:val="0044084A"/>
    <w:rsid w:val="0044200A"/>
    <w:rsid w:val="004421D3"/>
    <w:rsid w:val="00442CEF"/>
    <w:rsid w:val="00443562"/>
    <w:rsid w:val="00443E23"/>
    <w:rsid w:val="00443EC6"/>
    <w:rsid w:val="0044433C"/>
    <w:rsid w:val="00444893"/>
    <w:rsid w:val="0044489E"/>
    <w:rsid w:val="00444927"/>
    <w:rsid w:val="004463DE"/>
    <w:rsid w:val="00447F4A"/>
    <w:rsid w:val="004502F5"/>
    <w:rsid w:val="0045048F"/>
    <w:rsid w:val="00450AA7"/>
    <w:rsid w:val="00451429"/>
    <w:rsid w:val="004517F4"/>
    <w:rsid w:val="00451F71"/>
    <w:rsid w:val="00452D9D"/>
    <w:rsid w:val="00453A4C"/>
    <w:rsid w:val="00453DF7"/>
    <w:rsid w:val="004540DA"/>
    <w:rsid w:val="00454940"/>
    <w:rsid w:val="00454E80"/>
    <w:rsid w:val="00455E8A"/>
    <w:rsid w:val="00456F5F"/>
    <w:rsid w:val="00457922"/>
    <w:rsid w:val="004611EF"/>
    <w:rsid w:val="004628B1"/>
    <w:rsid w:val="00463343"/>
    <w:rsid w:val="00463FBB"/>
    <w:rsid w:val="00464BA8"/>
    <w:rsid w:val="0046505F"/>
    <w:rsid w:val="00466B59"/>
    <w:rsid w:val="00466DF7"/>
    <w:rsid w:val="00467754"/>
    <w:rsid w:val="00467819"/>
    <w:rsid w:val="004678DE"/>
    <w:rsid w:val="00467CEF"/>
    <w:rsid w:val="00470186"/>
    <w:rsid w:val="00470579"/>
    <w:rsid w:val="004705FF"/>
    <w:rsid w:val="0047161F"/>
    <w:rsid w:val="00471D5D"/>
    <w:rsid w:val="00473891"/>
    <w:rsid w:val="004800AB"/>
    <w:rsid w:val="00480314"/>
    <w:rsid w:val="004813BD"/>
    <w:rsid w:val="004815ED"/>
    <w:rsid w:val="00481F76"/>
    <w:rsid w:val="00481F99"/>
    <w:rsid w:val="0048258A"/>
    <w:rsid w:val="004831B1"/>
    <w:rsid w:val="0048338F"/>
    <w:rsid w:val="0048376E"/>
    <w:rsid w:val="0048393B"/>
    <w:rsid w:val="00483E90"/>
    <w:rsid w:val="004844C8"/>
    <w:rsid w:val="0048481C"/>
    <w:rsid w:val="004854EA"/>
    <w:rsid w:val="00485A65"/>
    <w:rsid w:val="00485C87"/>
    <w:rsid w:val="004868EE"/>
    <w:rsid w:val="00487138"/>
    <w:rsid w:val="00487FD7"/>
    <w:rsid w:val="0049001F"/>
    <w:rsid w:val="00490716"/>
    <w:rsid w:val="00490A5F"/>
    <w:rsid w:val="004913F7"/>
    <w:rsid w:val="00491CAA"/>
    <w:rsid w:val="00493B7D"/>
    <w:rsid w:val="0049412D"/>
    <w:rsid w:val="00494429"/>
    <w:rsid w:val="00495829"/>
    <w:rsid w:val="004A0C39"/>
    <w:rsid w:val="004A0DF1"/>
    <w:rsid w:val="004A1EC5"/>
    <w:rsid w:val="004A1F86"/>
    <w:rsid w:val="004A26D9"/>
    <w:rsid w:val="004A2C14"/>
    <w:rsid w:val="004A2D66"/>
    <w:rsid w:val="004A34CA"/>
    <w:rsid w:val="004A37A5"/>
    <w:rsid w:val="004A6509"/>
    <w:rsid w:val="004A6B80"/>
    <w:rsid w:val="004A750A"/>
    <w:rsid w:val="004A7913"/>
    <w:rsid w:val="004A7D3B"/>
    <w:rsid w:val="004B04F2"/>
    <w:rsid w:val="004B2BE7"/>
    <w:rsid w:val="004B3556"/>
    <w:rsid w:val="004B42EB"/>
    <w:rsid w:val="004B483F"/>
    <w:rsid w:val="004B5DE2"/>
    <w:rsid w:val="004B6171"/>
    <w:rsid w:val="004B74CA"/>
    <w:rsid w:val="004B7A04"/>
    <w:rsid w:val="004C0C0D"/>
    <w:rsid w:val="004C187A"/>
    <w:rsid w:val="004C1A13"/>
    <w:rsid w:val="004C2AB7"/>
    <w:rsid w:val="004C2BE9"/>
    <w:rsid w:val="004C2FDB"/>
    <w:rsid w:val="004C3739"/>
    <w:rsid w:val="004C3EED"/>
    <w:rsid w:val="004C41F0"/>
    <w:rsid w:val="004C455D"/>
    <w:rsid w:val="004C4979"/>
    <w:rsid w:val="004C5485"/>
    <w:rsid w:val="004C57A9"/>
    <w:rsid w:val="004C6377"/>
    <w:rsid w:val="004C6F09"/>
    <w:rsid w:val="004C70B5"/>
    <w:rsid w:val="004C73BC"/>
    <w:rsid w:val="004C79D9"/>
    <w:rsid w:val="004D1EFF"/>
    <w:rsid w:val="004D1FA4"/>
    <w:rsid w:val="004D2068"/>
    <w:rsid w:val="004D2E3F"/>
    <w:rsid w:val="004D46FC"/>
    <w:rsid w:val="004D5498"/>
    <w:rsid w:val="004D5A43"/>
    <w:rsid w:val="004E096D"/>
    <w:rsid w:val="004E0D23"/>
    <w:rsid w:val="004E14E3"/>
    <w:rsid w:val="004E2C75"/>
    <w:rsid w:val="004E3545"/>
    <w:rsid w:val="004E3662"/>
    <w:rsid w:val="004E3A14"/>
    <w:rsid w:val="004E3E1F"/>
    <w:rsid w:val="004E4546"/>
    <w:rsid w:val="004E58B0"/>
    <w:rsid w:val="004E5EF2"/>
    <w:rsid w:val="004F011D"/>
    <w:rsid w:val="004F0639"/>
    <w:rsid w:val="004F0FBF"/>
    <w:rsid w:val="004F12C8"/>
    <w:rsid w:val="004F27C4"/>
    <w:rsid w:val="004F2ED5"/>
    <w:rsid w:val="004F307C"/>
    <w:rsid w:val="004F3102"/>
    <w:rsid w:val="004F55B1"/>
    <w:rsid w:val="004F5B61"/>
    <w:rsid w:val="004F6BE8"/>
    <w:rsid w:val="004F7282"/>
    <w:rsid w:val="004F79D8"/>
    <w:rsid w:val="00500B8A"/>
    <w:rsid w:val="00500EAA"/>
    <w:rsid w:val="0050246C"/>
    <w:rsid w:val="00502DF2"/>
    <w:rsid w:val="00503D70"/>
    <w:rsid w:val="00503E1E"/>
    <w:rsid w:val="00503EF9"/>
    <w:rsid w:val="005045D1"/>
    <w:rsid w:val="00506000"/>
    <w:rsid w:val="00507330"/>
    <w:rsid w:val="005074E6"/>
    <w:rsid w:val="00507E91"/>
    <w:rsid w:val="00511DDC"/>
    <w:rsid w:val="00511FCE"/>
    <w:rsid w:val="005125DB"/>
    <w:rsid w:val="00512698"/>
    <w:rsid w:val="00513A64"/>
    <w:rsid w:val="0051462B"/>
    <w:rsid w:val="005148B4"/>
    <w:rsid w:val="00514A40"/>
    <w:rsid w:val="00514BD3"/>
    <w:rsid w:val="0051500B"/>
    <w:rsid w:val="0051703E"/>
    <w:rsid w:val="00517DC9"/>
    <w:rsid w:val="00521275"/>
    <w:rsid w:val="00522C65"/>
    <w:rsid w:val="00522E51"/>
    <w:rsid w:val="0052395D"/>
    <w:rsid w:val="00524165"/>
    <w:rsid w:val="00524273"/>
    <w:rsid w:val="00524A86"/>
    <w:rsid w:val="00524B1B"/>
    <w:rsid w:val="00525B6D"/>
    <w:rsid w:val="0052605D"/>
    <w:rsid w:val="00527095"/>
    <w:rsid w:val="005305A6"/>
    <w:rsid w:val="00530A47"/>
    <w:rsid w:val="00530D3C"/>
    <w:rsid w:val="005315E5"/>
    <w:rsid w:val="005317E3"/>
    <w:rsid w:val="005321B1"/>
    <w:rsid w:val="00532745"/>
    <w:rsid w:val="0053279C"/>
    <w:rsid w:val="0053392B"/>
    <w:rsid w:val="005349EA"/>
    <w:rsid w:val="00535551"/>
    <w:rsid w:val="00535D72"/>
    <w:rsid w:val="00536522"/>
    <w:rsid w:val="00537245"/>
    <w:rsid w:val="00537E9B"/>
    <w:rsid w:val="00537F93"/>
    <w:rsid w:val="0054004F"/>
    <w:rsid w:val="0054008E"/>
    <w:rsid w:val="00540263"/>
    <w:rsid w:val="0054077C"/>
    <w:rsid w:val="005409C9"/>
    <w:rsid w:val="00541359"/>
    <w:rsid w:val="00541FE2"/>
    <w:rsid w:val="0054201A"/>
    <w:rsid w:val="00543143"/>
    <w:rsid w:val="00544354"/>
    <w:rsid w:val="005448CD"/>
    <w:rsid w:val="00544D8A"/>
    <w:rsid w:val="005455AD"/>
    <w:rsid w:val="005464AF"/>
    <w:rsid w:val="00546623"/>
    <w:rsid w:val="00550565"/>
    <w:rsid w:val="0055078B"/>
    <w:rsid w:val="005508CB"/>
    <w:rsid w:val="00550F0D"/>
    <w:rsid w:val="0055105C"/>
    <w:rsid w:val="005536BC"/>
    <w:rsid w:val="005542DF"/>
    <w:rsid w:val="0055527F"/>
    <w:rsid w:val="00555676"/>
    <w:rsid w:val="0055594C"/>
    <w:rsid w:val="00556293"/>
    <w:rsid w:val="0055631F"/>
    <w:rsid w:val="00556CA7"/>
    <w:rsid w:val="00557DB6"/>
    <w:rsid w:val="00557EC8"/>
    <w:rsid w:val="0056080D"/>
    <w:rsid w:val="005609E8"/>
    <w:rsid w:val="00560CDF"/>
    <w:rsid w:val="0056160D"/>
    <w:rsid w:val="00561DCC"/>
    <w:rsid w:val="00562D39"/>
    <w:rsid w:val="005638B2"/>
    <w:rsid w:val="00563DA9"/>
    <w:rsid w:val="005642A3"/>
    <w:rsid w:val="0056627E"/>
    <w:rsid w:val="0056689F"/>
    <w:rsid w:val="005668E6"/>
    <w:rsid w:val="00566DB2"/>
    <w:rsid w:val="00566F9A"/>
    <w:rsid w:val="00567112"/>
    <w:rsid w:val="005677E9"/>
    <w:rsid w:val="005678BA"/>
    <w:rsid w:val="005678FC"/>
    <w:rsid w:val="00570D20"/>
    <w:rsid w:val="0057304A"/>
    <w:rsid w:val="00573540"/>
    <w:rsid w:val="00574210"/>
    <w:rsid w:val="005749FE"/>
    <w:rsid w:val="00576B50"/>
    <w:rsid w:val="00580A08"/>
    <w:rsid w:val="00580BD1"/>
    <w:rsid w:val="00581419"/>
    <w:rsid w:val="00581A7A"/>
    <w:rsid w:val="00582288"/>
    <w:rsid w:val="0058242D"/>
    <w:rsid w:val="005831E3"/>
    <w:rsid w:val="00583744"/>
    <w:rsid w:val="0058399E"/>
    <w:rsid w:val="005839A4"/>
    <w:rsid w:val="00583D18"/>
    <w:rsid w:val="00583DE0"/>
    <w:rsid w:val="0058444A"/>
    <w:rsid w:val="005856CF"/>
    <w:rsid w:val="0058593F"/>
    <w:rsid w:val="0058598E"/>
    <w:rsid w:val="005859DD"/>
    <w:rsid w:val="00585B6A"/>
    <w:rsid w:val="00586CEF"/>
    <w:rsid w:val="005900CE"/>
    <w:rsid w:val="005902BF"/>
    <w:rsid w:val="00590615"/>
    <w:rsid w:val="005909DB"/>
    <w:rsid w:val="00590AF2"/>
    <w:rsid w:val="00590DDE"/>
    <w:rsid w:val="005924D0"/>
    <w:rsid w:val="0059397A"/>
    <w:rsid w:val="005939EB"/>
    <w:rsid w:val="005948D5"/>
    <w:rsid w:val="005951DF"/>
    <w:rsid w:val="00595F73"/>
    <w:rsid w:val="0059766A"/>
    <w:rsid w:val="00597A19"/>
    <w:rsid w:val="00597FA7"/>
    <w:rsid w:val="005A0207"/>
    <w:rsid w:val="005A061D"/>
    <w:rsid w:val="005A0B88"/>
    <w:rsid w:val="005A0D13"/>
    <w:rsid w:val="005A1354"/>
    <w:rsid w:val="005A1CDB"/>
    <w:rsid w:val="005A228A"/>
    <w:rsid w:val="005A254B"/>
    <w:rsid w:val="005A3938"/>
    <w:rsid w:val="005A43C0"/>
    <w:rsid w:val="005A4D82"/>
    <w:rsid w:val="005A5C4C"/>
    <w:rsid w:val="005A60C6"/>
    <w:rsid w:val="005A6DF6"/>
    <w:rsid w:val="005A722E"/>
    <w:rsid w:val="005A760C"/>
    <w:rsid w:val="005A778F"/>
    <w:rsid w:val="005A7BFE"/>
    <w:rsid w:val="005A7DCC"/>
    <w:rsid w:val="005B1BF2"/>
    <w:rsid w:val="005B1FA4"/>
    <w:rsid w:val="005B2647"/>
    <w:rsid w:val="005B28F1"/>
    <w:rsid w:val="005B2E55"/>
    <w:rsid w:val="005B3631"/>
    <w:rsid w:val="005B39F4"/>
    <w:rsid w:val="005B3E30"/>
    <w:rsid w:val="005B51A9"/>
    <w:rsid w:val="005B52B2"/>
    <w:rsid w:val="005B550D"/>
    <w:rsid w:val="005B5A4F"/>
    <w:rsid w:val="005B61B8"/>
    <w:rsid w:val="005B70F1"/>
    <w:rsid w:val="005B783D"/>
    <w:rsid w:val="005B7CEA"/>
    <w:rsid w:val="005B7D65"/>
    <w:rsid w:val="005C1993"/>
    <w:rsid w:val="005C1AD3"/>
    <w:rsid w:val="005C1C4E"/>
    <w:rsid w:val="005C1EDA"/>
    <w:rsid w:val="005C2060"/>
    <w:rsid w:val="005C2CDE"/>
    <w:rsid w:val="005C36C3"/>
    <w:rsid w:val="005C3D01"/>
    <w:rsid w:val="005C4C29"/>
    <w:rsid w:val="005C4E2D"/>
    <w:rsid w:val="005C5CA8"/>
    <w:rsid w:val="005C6795"/>
    <w:rsid w:val="005D0431"/>
    <w:rsid w:val="005D07BF"/>
    <w:rsid w:val="005D1C66"/>
    <w:rsid w:val="005D1D61"/>
    <w:rsid w:val="005D1FCF"/>
    <w:rsid w:val="005D24DF"/>
    <w:rsid w:val="005D30DD"/>
    <w:rsid w:val="005D3CF8"/>
    <w:rsid w:val="005D4FEF"/>
    <w:rsid w:val="005D6453"/>
    <w:rsid w:val="005D6993"/>
    <w:rsid w:val="005D6AF5"/>
    <w:rsid w:val="005D74A2"/>
    <w:rsid w:val="005D75FF"/>
    <w:rsid w:val="005D7C2A"/>
    <w:rsid w:val="005E01AC"/>
    <w:rsid w:val="005E0B1C"/>
    <w:rsid w:val="005E13A0"/>
    <w:rsid w:val="005E1465"/>
    <w:rsid w:val="005E21FB"/>
    <w:rsid w:val="005E377B"/>
    <w:rsid w:val="005E3BB6"/>
    <w:rsid w:val="005E3C8D"/>
    <w:rsid w:val="005E6409"/>
    <w:rsid w:val="005E652C"/>
    <w:rsid w:val="005E6982"/>
    <w:rsid w:val="005E6FA0"/>
    <w:rsid w:val="005E7665"/>
    <w:rsid w:val="005F0262"/>
    <w:rsid w:val="005F08F2"/>
    <w:rsid w:val="005F10BF"/>
    <w:rsid w:val="005F120B"/>
    <w:rsid w:val="005F1371"/>
    <w:rsid w:val="005F17B1"/>
    <w:rsid w:val="005F2669"/>
    <w:rsid w:val="005F43E6"/>
    <w:rsid w:val="005F5635"/>
    <w:rsid w:val="005F6745"/>
    <w:rsid w:val="005F6874"/>
    <w:rsid w:val="005F7EBD"/>
    <w:rsid w:val="006010B0"/>
    <w:rsid w:val="006010E6"/>
    <w:rsid w:val="006017F4"/>
    <w:rsid w:val="0060190C"/>
    <w:rsid w:val="0060229B"/>
    <w:rsid w:val="00602A47"/>
    <w:rsid w:val="00602E4B"/>
    <w:rsid w:val="0060493C"/>
    <w:rsid w:val="00605387"/>
    <w:rsid w:val="0060556C"/>
    <w:rsid w:val="00605586"/>
    <w:rsid w:val="00605858"/>
    <w:rsid w:val="0060764B"/>
    <w:rsid w:val="00607825"/>
    <w:rsid w:val="00610E57"/>
    <w:rsid w:val="00611008"/>
    <w:rsid w:val="00612AF3"/>
    <w:rsid w:val="00612FBD"/>
    <w:rsid w:val="0061304D"/>
    <w:rsid w:val="006148AC"/>
    <w:rsid w:val="00616990"/>
    <w:rsid w:val="006175D2"/>
    <w:rsid w:val="00617B98"/>
    <w:rsid w:val="006207F4"/>
    <w:rsid w:val="00622381"/>
    <w:rsid w:val="00622F37"/>
    <w:rsid w:val="0062349D"/>
    <w:rsid w:val="00623891"/>
    <w:rsid w:val="006239B4"/>
    <w:rsid w:val="00623B3A"/>
    <w:rsid w:val="00624BC7"/>
    <w:rsid w:val="006261F9"/>
    <w:rsid w:val="006271BE"/>
    <w:rsid w:val="006273B6"/>
    <w:rsid w:val="006274FC"/>
    <w:rsid w:val="00630548"/>
    <w:rsid w:val="006327DF"/>
    <w:rsid w:val="00633E7B"/>
    <w:rsid w:val="00634DD5"/>
    <w:rsid w:val="006356D7"/>
    <w:rsid w:val="0063605F"/>
    <w:rsid w:val="00636FE0"/>
    <w:rsid w:val="00642B75"/>
    <w:rsid w:val="00643310"/>
    <w:rsid w:val="00643347"/>
    <w:rsid w:val="0064391C"/>
    <w:rsid w:val="00643F19"/>
    <w:rsid w:val="0064593C"/>
    <w:rsid w:val="00645D23"/>
    <w:rsid w:val="00646C93"/>
    <w:rsid w:val="00646E63"/>
    <w:rsid w:val="0064723B"/>
    <w:rsid w:val="00647957"/>
    <w:rsid w:val="00647FD0"/>
    <w:rsid w:val="00650B9E"/>
    <w:rsid w:val="00651622"/>
    <w:rsid w:val="00652119"/>
    <w:rsid w:val="00652351"/>
    <w:rsid w:val="00653562"/>
    <w:rsid w:val="006535AE"/>
    <w:rsid w:val="00653860"/>
    <w:rsid w:val="00653C1A"/>
    <w:rsid w:val="00653D5D"/>
    <w:rsid w:val="006548DB"/>
    <w:rsid w:val="00654CD7"/>
    <w:rsid w:val="00654F0B"/>
    <w:rsid w:val="00655B32"/>
    <w:rsid w:val="0065602F"/>
    <w:rsid w:val="0065624C"/>
    <w:rsid w:val="00656420"/>
    <w:rsid w:val="00657090"/>
    <w:rsid w:val="00657A98"/>
    <w:rsid w:val="00660B76"/>
    <w:rsid w:val="00660C10"/>
    <w:rsid w:val="00662041"/>
    <w:rsid w:val="00662457"/>
    <w:rsid w:val="006626B9"/>
    <w:rsid w:val="00662CA1"/>
    <w:rsid w:val="0066357E"/>
    <w:rsid w:val="00663B73"/>
    <w:rsid w:val="006640C1"/>
    <w:rsid w:val="006647AE"/>
    <w:rsid w:val="00664934"/>
    <w:rsid w:val="00664C13"/>
    <w:rsid w:val="00665479"/>
    <w:rsid w:val="00665FF9"/>
    <w:rsid w:val="00666014"/>
    <w:rsid w:val="00666569"/>
    <w:rsid w:val="00666D43"/>
    <w:rsid w:val="00666D98"/>
    <w:rsid w:val="00666E8C"/>
    <w:rsid w:val="00666F88"/>
    <w:rsid w:val="0066770C"/>
    <w:rsid w:val="00670E96"/>
    <w:rsid w:val="00671B9D"/>
    <w:rsid w:val="00671F96"/>
    <w:rsid w:val="00672198"/>
    <w:rsid w:val="0067237E"/>
    <w:rsid w:val="00673A98"/>
    <w:rsid w:val="006743C9"/>
    <w:rsid w:val="00674DF7"/>
    <w:rsid w:val="006769B0"/>
    <w:rsid w:val="0067732E"/>
    <w:rsid w:val="006808F1"/>
    <w:rsid w:val="00680BE9"/>
    <w:rsid w:val="00681BB5"/>
    <w:rsid w:val="00682115"/>
    <w:rsid w:val="006830E5"/>
    <w:rsid w:val="0068396F"/>
    <w:rsid w:val="00683B22"/>
    <w:rsid w:val="006844D5"/>
    <w:rsid w:val="006847F8"/>
    <w:rsid w:val="0068495C"/>
    <w:rsid w:val="00684960"/>
    <w:rsid w:val="006849C2"/>
    <w:rsid w:val="0068575E"/>
    <w:rsid w:val="006859AD"/>
    <w:rsid w:val="00686167"/>
    <w:rsid w:val="00686A65"/>
    <w:rsid w:val="00686B26"/>
    <w:rsid w:val="006902AD"/>
    <w:rsid w:val="0069109E"/>
    <w:rsid w:val="006910C5"/>
    <w:rsid w:val="006913C4"/>
    <w:rsid w:val="00694685"/>
    <w:rsid w:val="00694744"/>
    <w:rsid w:val="00694D06"/>
    <w:rsid w:val="00695A17"/>
    <w:rsid w:val="00695A58"/>
    <w:rsid w:val="006962AB"/>
    <w:rsid w:val="006969A4"/>
    <w:rsid w:val="00696A45"/>
    <w:rsid w:val="00697146"/>
    <w:rsid w:val="00697810"/>
    <w:rsid w:val="00697E2B"/>
    <w:rsid w:val="006A085C"/>
    <w:rsid w:val="006A09D2"/>
    <w:rsid w:val="006A0B80"/>
    <w:rsid w:val="006A1572"/>
    <w:rsid w:val="006A202B"/>
    <w:rsid w:val="006A227C"/>
    <w:rsid w:val="006A25BD"/>
    <w:rsid w:val="006A2B1C"/>
    <w:rsid w:val="006A2E3C"/>
    <w:rsid w:val="006A3ED1"/>
    <w:rsid w:val="006A5D85"/>
    <w:rsid w:val="006A66C4"/>
    <w:rsid w:val="006A76E1"/>
    <w:rsid w:val="006A7C8F"/>
    <w:rsid w:val="006B14FC"/>
    <w:rsid w:val="006B212E"/>
    <w:rsid w:val="006B351B"/>
    <w:rsid w:val="006B3B9B"/>
    <w:rsid w:val="006B3D68"/>
    <w:rsid w:val="006B46BE"/>
    <w:rsid w:val="006B4A9A"/>
    <w:rsid w:val="006B4D24"/>
    <w:rsid w:val="006B4DC4"/>
    <w:rsid w:val="006B4FD2"/>
    <w:rsid w:val="006B4FD8"/>
    <w:rsid w:val="006B65EF"/>
    <w:rsid w:val="006B6B82"/>
    <w:rsid w:val="006C162D"/>
    <w:rsid w:val="006C38CE"/>
    <w:rsid w:val="006C3C04"/>
    <w:rsid w:val="006C4180"/>
    <w:rsid w:val="006C5A2E"/>
    <w:rsid w:val="006C5E7C"/>
    <w:rsid w:val="006C60CF"/>
    <w:rsid w:val="006C61CC"/>
    <w:rsid w:val="006D2B49"/>
    <w:rsid w:val="006D2B78"/>
    <w:rsid w:val="006D34BE"/>
    <w:rsid w:val="006D3872"/>
    <w:rsid w:val="006D4676"/>
    <w:rsid w:val="006D56E4"/>
    <w:rsid w:val="006D5B4E"/>
    <w:rsid w:val="006D6617"/>
    <w:rsid w:val="006D7473"/>
    <w:rsid w:val="006D7696"/>
    <w:rsid w:val="006E0448"/>
    <w:rsid w:val="006E0BAA"/>
    <w:rsid w:val="006E0F88"/>
    <w:rsid w:val="006E12AD"/>
    <w:rsid w:val="006E1B48"/>
    <w:rsid w:val="006E2512"/>
    <w:rsid w:val="006E2C51"/>
    <w:rsid w:val="006E577A"/>
    <w:rsid w:val="006E6580"/>
    <w:rsid w:val="006E6EB5"/>
    <w:rsid w:val="006E73AE"/>
    <w:rsid w:val="006F02DE"/>
    <w:rsid w:val="006F08AF"/>
    <w:rsid w:val="006F302B"/>
    <w:rsid w:val="006F399E"/>
    <w:rsid w:val="006F3DE4"/>
    <w:rsid w:val="006F456B"/>
    <w:rsid w:val="006F4CA9"/>
    <w:rsid w:val="006F58F1"/>
    <w:rsid w:val="007000AD"/>
    <w:rsid w:val="007021B6"/>
    <w:rsid w:val="00702C84"/>
    <w:rsid w:val="007031CB"/>
    <w:rsid w:val="007036AA"/>
    <w:rsid w:val="007036BF"/>
    <w:rsid w:val="00703BC8"/>
    <w:rsid w:val="00703C96"/>
    <w:rsid w:val="00704448"/>
    <w:rsid w:val="00705314"/>
    <w:rsid w:val="00705E41"/>
    <w:rsid w:val="00705E89"/>
    <w:rsid w:val="00706E4B"/>
    <w:rsid w:val="00706EF1"/>
    <w:rsid w:val="0070715B"/>
    <w:rsid w:val="007074E2"/>
    <w:rsid w:val="00707968"/>
    <w:rsid w:val="007105FD"/>
    <w:rsid w:val="007109FF"/>
    <w:rsid w:val="00710F9F"/>
    <w:rsid w:val="007132BE"/>
    <w:rsid w:val="007143F3"/>
    <w:rsid w:val="00714DDE"/>
    <w:rsid w:val="007154A4"/>
    <w:rsid w:val="007172BF"/>
    <w:rsid w:val="00717AF5"/>
    <w:rsid w:val="00717DB6"/>
    <w:rsid w:val="007203C3"/>
    <w:rsid w:val="00721572"/>
    <w:rsid w:val="007218AE"/>
    <w:rsid w:val="00721C38"/>
    <w:rsid w:val="00722772"/>
    <w:rsid w:val="007227DA"/>
    <w:rsid w:val="00722F15"/>
    <w:rsid w:val="00723744"/>
    <w:rsid w:val="00723FB5"/>
    <w:rsid w:val="0072400C"/>
    <w:rsid w:val="00724CF8"/>
    <w:rsid w:val="007260E8"/>
    <w:rsid w:val="007269E5"/>
    <w:rsid w:val="00726B1F"/>
    <w:rsid w:val="00727A62"/>
    <w:rsid w:val="00727A65"/>
    <w:rsid w:val="00730F58"/>
    <w:rsid w:val="00731BC6"/>
    <w:rsid w:val="00731C15"/>
    <w:rsid w:val="007323B7"/>
    <w:rsid w:val="0073351D"/>
    <w:rsid w:val="00733640"/>
    <w:rsid w:val="0073382B"/>
    <w:rsid w:val="00733B81"/>
    <w:rsid w:val="0073406E"/>
    <w:rsid w:val="0073471A"/>
    <w:rsid w:val="00734D98"/>
    <w:rsid w:val="00734DAE"/>
    <w:rsid w:val="007350A9"/>
    <w:rsid w:val="00737173"/>
    <w:rsid w:val="007371BF"/>
    <w:rsid w:val="00737B00"/>
    <w:rsid w:val="00737F31"/>
    <w:rsid w:val="007408F5"/>
    <w:rsid w:val="00740D35"/>
    <w:rsid w:val="0074208A"/>
    <w:rsid w:val="007420FA"/>
    <w:rsid w:val="0074216E"/>
    <w:rsid w:val="007430B9"/>
    <w:rsid w:val="007435B8"/>
    <w:rsid w:val="00744535"/>
    <w:rsid w:val="00744DB5"/>
    <w:rsid w:val="0074599A"/>
    <w:rsid w:val="00745C3C"/>
    <w:rsid w:val="0074615D"/>
    <w:rsid w:val="00746DCC"/>
    <w:rsid w:val="0075112C"/>
    <w:rsid w:val="0075196F"/>
    <w:rsid w:val="0075265A"/>
    <w:rsid w:val="007539EE"/>
    <w:rsid w:val="00754DA8"/>
    <w:rsid w:val="00755D84"/>
    <w:rsid w:val="0075612B"/>
    <w:rsid w:val="007563E5"/>
    <w:rsid w:val="00756D4D"/>
    <w:rsid w:val="00757519"/>
    <w:rsid w:val="00760643"/>
    <w:rsid w:val="00760ADD"/>
    <w:rsid w:val="00760D06"/>
    <w:rsid w:val="007611EE"/>
    <w:rsid w:val="00761838"/>
    <w:rsid w:val="0076221D"/>
    <w:rsid w:val="007628B5"/>
    <w:rsid w:val="0076381C"/>
    <w:rsid w:val="00763D79"/>
    <w:rsid w:val="0076413F"/>
    <w:rsid w:val="00765417"/>
    <w:rsid w:val="00766AC7"/>
    <w:rsid w:val="00767B3A"/>
    <w:rsid w:val="0077019A"/>
    <w:rsid w:val="007704C1"/>
    <w:rsid w:val="00771D2B"/>
    <w:rsid w:val="00772899"/>
    <w:rsid w:val="00772AFB"/>
    <w:rsid w:val="00772DA9"/>
    <w:rsid w:val="00774289"/>
    <w:rsid w:val="00775976"/>
    <w:rsid w:val="007763B6"/>
    <w:rsid w:val="00776C14"/>
    <w:rsid w:val="00776CE9"/>
    <w:rsid w:val="007779FF"/>
    <w:rsid w:val="00780EA5"/>
    <w:rsid w:val="00782E3F"/>
    <w:rsid w:val="007838E9"/>
    <w:rsid w:val="00783B33"/>
    <w:rsid w:val="00783E28"/>
    <w:rsid w:val="007845FD"/>
    <w:rsid w:val="00784709"/>
    <w:rsid w:val="0078590D"/>
    <w:rsid w:val="00786F32"/>
    <w:rsid w:val="0078724E"/>
    <w:rsid w:val="00787761"/>
    <w:rsid w:val="00787E1F"/>
    <w:rsid w:val="00790DF3"/>
    <w:rsid w:val="00791A9C"/>
    <w:rsid w:val="00792FAA"/>
    <w:rsid w:val="007940EF"/>
    <w:rsid w:val="00794898"/>
    <w:rsid w:val="007948D7"/>
    <w:rsid w:val="00794B5F"/>
    <w:rsid w:val="00796DB5"/>
    <w:rsid w:val="007A111F"/>
    <w:rsid w:val="007A238A"/>
    <w:rsid w:val="007A24CE"/>
    <w:rsid w:val="007A27C2"/>
    <w:rsid w:val="007A4E4C"/>
    <w:rsid w:val="007A4F29"/>
    <w:rsid w:val="007A5B78"/>
    <w:rsid w:val="007A6D4E"/>
    <w:rsid w:val="007A777F"/>
    <w:rsid w:val="007B00A4"/>
    <w:rsid w:val="007B03FB"/>
    <w:rsid w:val="007B03FD"/>
    <w:rsid w:val="007B07AC"/>
    <w:rsid w:val="007B0B4C"/>
    <w:rsid w:val="007B12FD"/>
    <w:rsid w:val="007B157B"/>
    <w:rsid w:val="007B16F5"/>
    <w:rsid w:val="007B1860"/>
    <w:rsid w:val="007B1F31"/>
    <w:rsid w:val="007B24A4"/>
    <w:rsid w:val="007B2B64"/>
    <w:rsid w:val="007B35A3"/>
    <w:rsid w:val="007B37FD"/>
    <w:rsid w:val="007B3AA2"/>
    <w:rsid w:val="007B3C87"/>
    <w:rsid w:val="007B3E52"/>
    <w:rsid w:val="007B3E62"/>
    <w:rsid w:val="007B4AFA"/>
    <w:rsid w:val="007B5080"/>
    <w:rsid w:val="007B586C"/>
    <w:rsid w:val="007B6AB2"/>
    <w:rsid w:val="007B6EAA"/>
    <w:rsid w:val="007C077D"/>
    <w:rsid w:val="007C0925"/>
    <w:rsid w:val="007C0C86"/>
    <w:rsid w:val="007C11CC"/>
    <w:rsid w:val="007C3222"/>
    <w:rsid w:val="007C329C"/>
    <w:rsid w:val="007C38DB"/>
    <w:rsid w:val="007C420A"/>
    <w:rsid w:val="007C4D25"/>
    <w:rsid w:val="007C4F73"/>
    <w:rsid w:val="007C527B"/>
    <w:rsid w:val="007C5890"/>
    <w:rsid w:val="007C5B65"/>
    <w:rsid w:val="007C5E24"/>
    <w:rsid w:val="007C6CB0"/>
    <w:rsid w:val="007C7873"/>
    <w:rsid w:val="007C79DF"/>
    <w:rsid w:val="007C7ED8"/>
    <w:rsid w:val="007D09A7"/>
    <w:rsid w:val="007D0D5B"/>
    <w:rsid w:val="007D0FD4"/>
    <w:rsid w:val="007D17E6"/>
    <w:rsid w:val="007D3D66"/>
    <w:rsid w:val="007D431A"/>
    <w:rsid w:val="007D5BF5"/>
    <w:rsid w:val="007D5E18"/>
    <w:rsid w:val="007D6C69"/>
    <w:rsid w:val="007D6FD4"/>
    <w:rsid w:val="007E0A54"/>
    <w:rsid w:val="007E2338"/>
    <w:rsid w:val="007E4BDE"/>
    <w:rsid w:val="007E59F7"/>
    <w:rsid w:val="007E6016"/>
    <w:rsid w:val="007E655C"/>
    <w:rsid w:val="007E6AE7"/>
    <w:rsid w:val="007E7245"/>
    <w:rsid w:val="007F0426"/>
    <w:rsid w:val="007F0569"/>
    <w:rsid w:val="007F0D94"/>
    <w:rsid w:val="007F0DB7"/>
    <w:rsid w:val="007F113D"/>
    <w:rsid w:val="007F1160"/>
    <w:rsid w:val="007F1D9A"/>
    <w:rsid w:val="007F2FAC"/>
    <w:rsid w:val="007F3B15"/>
    <w:rsid w:val="007F4233"/>
    <w:rsid w:val="007F474D"/>
    <w:rsid w:val="007F500F"/>
    <w:rsid w:val="007F7B69"/>
    <w:rsid w:val="0080049F"/>
    <w:rsid w:val="008015E4"/>
    <w:rsid w:val="00802A06"/>
    <w:rsid w:val="00802F7C"/>
    <w:rsid w:val="0080325D"/>
    <w:rsid w:val="008039A9"/>
    <w:rsid w:val="008039D4"/>
    <w:rsid w:val="00804322"/>
    <w:rsid w:val="0080471F"/>
    <w:rsid w:val="00805548"/>
    <w:rsid w:val="00805D76"/>
    <w:rsid w:val="00806111"/>
    <w:rsid w:val="0080614E"/>
    <w:rsid w:val="008067DE"/>
    <w:rsid w:val="00806D87"/>
    <w:rsid w:val="0080737A"/>
    <w:rsid w:val="00810068"/>
    <w:rsid w:val="00810D28"/>
    <w:rsid w:val="008134CF"/>
    <w:rsid w:val="00813542"/>
    <w:rsid w:val="008135C3"/>
    <w:rsid w:val="008143A6"/>
    <w:rsid w:val="00814E6F"/>
    <w:rsid w:val="008152BF"/>
    <w:rsid w:val="00815344"/>
    <w:rsid w:val="008165E7"/>
    <w:rsid w:val="008168B1"/>
    <w:rsid w:val="0081690B"/>
    <w:rsid w:val="008209FB"/>
    <w:rsid w:val="00821FFC"/>
    <w:rsid w:val="0082244A"/>
    <w:rsid w:val="0082340C"/>
    <w:rsid w:val="0082420A"/>
    <w:rsid w:val="008244D3"/>
    <w:rsid w:val="00824B07"/>
    <w:rsid w:val="00826542"/>
    <w:rsid w:val="00826E0E"/>
    <w:rsid w:val="00827CE2"/>
    <w:rsid w:val="00827FBA"/>
    <w:rsid w:val="00831BC5"/>
    <w:rsid w:val="00831EDE"/>
    <w:rsid w:val="00832DBC"/>
    <w:rsid w:val="008349DA"/>
    <w:rsid w:val="00835D76"/>
    <w:rsid w:val="0083614D"/>
    <w:rsid w:val="00836E29"/>
    <w:rsid w:val="008408C8"/>
    <w:rsid w:val="00840FE7"/>
    <w:rsid w:val="00841B6F"/>
    <w:rsid w:val="0084422A"/>
    <w:rsid w:val="008444BA"/>
    <w:rsid w:val="008445D0"/>
    <w:rsid w:val="00844B56"/>
    <w:rsid w:val="008452BB"/>
    <w:rsid w:val="00845A19"/>
    <w:rsid w:val="00846323"/>
    <w:rsid w:val="00847420"/>
    <w:rsid w:val="008474AE"/>
    <w:rsid w:val="00847C6B"/>
    <w:rsid w:val="00847ED4"/>
    <w:rsid w:val="008500DB"/>
    <w:rsid w:val="008505CF"/>
    <w:rsid w:val="008505F6"/>
    <w:rsid w:val="00850FE6"/>
    <w:rsid w:val="008514DC"/>
    <w:rsid w:val="008519A2"/>
    <w:rsid w:val="00854780"/>
    <w:rsid w:val="00854A10"/>
    <w:rsid w:val="008615D5"/>
    <w:rsid w:val="0086169B"/>
    <w:rsid w:val="0086247E"/>
    <w:rsid w:val="00863FCA"/>
    <w:rsid w:val="00864F69"/>
    <w:rsid w:val="00865FFE"/>
    <w:rsid w:val="008702F4"/>
    <w:rsid w:val="00871379"/>
    <w:rsid w:val="0087187A"/>
    <w:rsid w:val="00872C45"/>
    <w:rsid w:val="00872E84"/>
    <w:rsid w:val="00873005"/>
    <w:rsid w:val="008734B8"/>
    <w:rsid w:val="00873805"/>
    <w:rsid w:val="00873FD2"/>
    <w:rsid w:val="008747FA"/>
    <w:rsid w:val="0087480F"/>
    <w:rsid w:val="0087542B"/>
    <w:rsid w:val="00876216"/>
    <w:rsid w:val="008764DB"/>
    <w:rsid w:val="008801C0"/>
    <w:rsid w:val="00880B49"/>
    <w:rsid w:val="00881CF5"/>
    <w:rsid w:val="00881E3C"/>
    <w:rsid w:val="00882333"/>
    <w:rsid w:val="00882857"/>
    <w:rsid w:val="00882F62"/>
    <w:rsid w:val="00883D7F"/>
    <w:rsid w:val="008841ED"/>
    <w:rsid w:val="008844C1"/>
    <w:rsid w:val="0088513F"/>
    <w:rsid w:val="00885A7A"/>
    <w:rsid w:val="00885D49"/>
    <w:rsid w:val="00886A8C"/>
    <w:rsid w:val="008870EE"/>
    <w:rsid w:val="008877FA"/>
    <w:rsid w:val="00887B30"/>
    <w:rsid w:val="00890F14"/>
    <w:rsid w:val="00891E49"/>
    <w:rsid w:val="0089230C"/>
    <w:rsid w:val="008933EC"/>
    <w:rsid w:val="0089355C"/>
    <w:rsid w:val="00894761"/>
    <w:rsid w:val="00894EA8"/>
    <w:rsid w:val="00895A52"/>
    <w:rsid w:val="00896CF0"/>
    <w:rsid w:val="00896D79"/>
    <w:rsid w:val="00896E64"/>
    <w:rsid w:val="008A0A61"/>
    <w:rsid w:val="008A0EA6"/>
    <w:rsid w:val="008A0F8C"/>
    <w:rsid w:val="008A1844"/>
    <w:rsid w:val="008A1AA1"/>
    <w:rsid w:val="008A1B8E"/>
    <w:rsid w:val="008A2E7C"/>
    <w:rsid w:val="008A3C48"/>
    <w:rsid w:val="008A581A"/>
    <w:rsid w:val="008A5C98"/>
    <w:rsid w:val="008A66E1"/>
    <w:rsid w:val="008A6B97"/>
    <w:rsid w:val="008A7309"/>
    <w:rsid w:val="008B0E2F"/>
    <w:rsid w:val="008B1219"/>
    <w:rsid w:val="008B217E"/>
    <w:rsid w:val="008B2493"/>
    <w:rsid w:val="008B29DD"/>
    <w:rsid w:val="008B2A07"/>
    <w:rsid w:val="008B2AAD"/>
    <w:rsid w:val="008B5A1E"/>
    <w:rsid w:val="008B5EDC"/>
    <w:rsid w:val="008B60FB"/>
    <w:rsid w:val="008B623C"/>
    <w:rsid w:val="008B648B"/>
    <w:rsid w:val="008B6D06"/>
    <w:rsid w:val="008B7301"/>
    <w:rsid w:val="008B7901"/>
    <w:rsid w:val="008C0231"/>
    <w:rsid w:val="008C02D2"/>
    <w:rsid w:val="008C1B18"/>
    <w:rsid w:val="008C2802"/>
    <w:rsid w:val="008C333E"/>
    <w:rsid w:val="008C4322"/>
    <w:rsid w:val="008C45FC"/>
    <w:rsid w:val="008C470E"/>
    <w:rsid w:val="008C4986"/>
    <w:rsid w:val="008C4D3D"/>
    <w:rsid w:val="008C5859"/>
    <w:rsid w:val="008C65F5"/>
    <w:rsid w:val="008C6690"/>
    <w:rsid w:val="008C6AF0"/>
    <w:rsid w:val="008D0DA3"/>
    <w:rsid w:val="008D163A"/>
    <w:rsid w:val="008D1704"/>
    <w:rsid w:val="008D32B8"/>
    <w:rsid w:val="008D377B"/>
    <w:rsid w:val="008D3D97"/>
    <w:rsid w:val="008D426E"/>
    <w:rsid w:val="008D50EB"/>
    <w:rsid w:val="008D5A85"/>
    <w:rsid w:val="008D5D9D"/>
    <w:rsid w:val="008D6310"/>
    <w:rsid w:val="008D6378"/>
    <w:rsid w:val="008D69D8"/>
    <w:rsid w:val="008D7043"/>
    <w:rsid w:val="008D7371"/>
    <w:rsid w:val="008D7E39"/>
    <w:rsid w:val="008E01B8"/>
    <w:rsid w:val="008E1A69"/>
    <w:rsid w:val="008E303A"/>
    <w:rsid w:val="008E31B1"/>
    <w:rsid w:val="008E336B"/>
    <w:rsid w:val="008E3A48"/>
    <w:rsid w:val="008E4F3D"/>
    <w:rsid w:val="008E54D7"/>
    <w:rsid w:val="008E673D"/>
    <w:rsid w:val="008E711F"/>
    <w:rsid w:val="008F051A"/>
    <w:rsid w:val="008F06E0"/>
    <w:rsid w:val="008F0CB5"/>
    <w:rsid w:val="008F1538"/>
    <w:rsid w:val="008F16D0"/>
    <w:rsid w:val="008F170E"/>
    <w:rsid w:val="008F2FBF"/>
    <w:rsid w:val="008F3384"/>
    <w:rsid w:val="008F3E32"/>
    <w:rsid w:val="008F45AF"/>
    <w:rsid w:val="008F5876"/>
    <w:rsid w:val="008F60A5"/>
    <w:rsid w:val="008F7BA9"/>
    <w:rsid w:val="00900308"/>
    <w:rsid w:val="00901C06"/>
    <w:rsid w:val="00901EF5"/>
    <w:rsid w:val="00902325"/>
    <w:rsid w:val="00902E02"/>
    <w:rsid w:val="00903500"/>
    <w:rsid w:val="00903804"/>
    <w:rsid w:val="009052DC"/>
    <w:rsid w:val="009053CF"/>
    <w:rsid w:val="00905715"/>
    <w:rsid w:val="009064FB"/>
    <w:rsid w:val="00906C78"/>
    <w:rsid w:val="009102C1"/>
    <w:rsid w:val="009109DF"/>
    <w:rsid w:val="00911A95"/>
    <w:rsid w:val="00912220"/>
    <w:rsid w:val="009135CC"/>
    <w:rsid w:val="0091587D"/>
    <w:rsid w:val="00915CD6"/>
    <w:rsid w:val="0091694A"/>
    <w:rsid w:val="00916CD9"/>
    <w:rsid w:val="009170A7"/>
    <w:rsid w:val="009176E6"/>
    <w:rsid w:val="00917CBA"/>
    <w:rsid w:val="009206E2"/>
    <w:rsid w:val="009210C0"/>
    <w:rsid w:val="00921872"/>
    <w:rsid w:val="00922240"/>
    <w:rsid w:val="00922FEC"/>
    <w:rsid w:val="009231E7"/>
    <w:rsid w:val="00923285"/>
    <w:rsid w:val="0092389E"/>
    <w:rsid w:val="00924232"/>
    <w:rsid w:val="009251D9"/>
    <w:rsid w:val="00926F9A"/>
    <w:rsid w:val="0093000B"/>
    <w:rsid w:val="00930254"/>
    <w:rsid w:val="00930AF2"/>
    <w:rsid w:val="00930D59"/>
    <w:rsid w:val="009314F1"/>
    <w:rsid w:val="0093228B"/>
    <w:rsid w:val="0093264C"/>
    <w:rsid w:val="00933D44"/>
    <w:rsid w:val="00933F43"/>
    <w:rsid w:val="00933F92"/>
    <w:rsid w:val="00934BDD"/>
    <w:rsid w:val="00935EDB"/>
    <w:rsid w:val="009364E0"/>
    <w:rsid w:val="009374E4"/>
    <w:rsid w:val="009400E2"/>
    <w:rsid w:val="0094299A"/>
    <w:rsid w:val="00942A51"/>
    <w:rsid w:val="009434C8"/>
    <w:rsid w:val="00943F2C"/>
    <w:rsid w:val="009451F4"/>
    <w:rsid w:val="00946063"/>
    <w:rsid w:val="00947A74"/>
    <w:rsid w:val="00950004"/>
    <w:rsid w:val="009502F7"/>
    <w:rsid w:val="009507EC"/>
    <w:rsid w:val="00950A95"/>
    <w:rsid w:val="00950C67"/>
    <w:rsid w:val="00950EC9"/>
    <w:rsid w:val="0095163D"/>
    <w:rsid w:val="00951E17"/>
    <w:rsid w:val="00952423"/>
    <w:rsid w:val="00952A42"/>
    <w:rsid w:val="00953AC7"/>
    <w:rsid w:val="00953C3F"/>
    <w:rsid w:val="00954495"/>
    <w:rsid w:val="009549CD"/>
    <w:rsid w:val="009566BB"/>
    <w:rsid w:val="0095721A"/>
    <w:rsid w:val="00957984"/>
    <w:rsid w:val="00957A75"/>
    <w:rsid w:val="0096022E"/>
    <w:rsid w:val="00960B0D"/>
    <w:rsid w:val="00961643"/>
    <w:rsid w:val="00961D9A"/>
    <w:rsid w:val="009625DB"/>
    <w:rsid w:val="009631EE"/>
    <w:rsid w:val="00963DAC"/>
    <w:rsid w:val="009656E5"/>
    <w:rsid w:val="0096673A"/>
    <w:rsid w:val="009677B2"/>
    <w:rsid w:val="00970B49"/>
    <w:rsid w:val="00971EF1"/>
    <w:rsid w:val="009724C8"/>
    <w:rsid w:val="009736A3"/>
    <w:rsid w:val="00974232"/>
    <w:rsid w:val="00975B7C"/>
    <w:rsid w:val="009761BC"/>
    <w:rsid w:val="00976E05"/>
    <w:rsid w:val="00977A62"/>
    <w:rsid w:val="00977D94"/>
    <w:rsid w:val="009801E8"/>
    <w:rsid w:val="00981272"/>
    <w:rsid w:val="009814EC"/>
    <w:rsid w:val="009822CA"/>
    <w:rsid w:val="009829D5"/>
    <w:rsid w:val="00982FDA"/>
    <w:rsid w:val="009837A7"/>
    <w:rsid w:val="00984DDC"/>
    <w:rsid w:val="00985A0D"/>
    <w:rsid w:val="00987D67"/>
    <w:rsid w:val="00990C3D"/>
    <w:rsid w:val="009913A2"/>
    <w:rsid w:val="00994610"/>
    <w:rsid w:val="0099546D"/>
    <w:rsid w:val="00996014"/>
    <w:rsid w:val="00996D43"/>
    <w:rsid w:val="00997649"/>
    <w:rsid w:val="00997A2A"/>
    <w:rsid w:val="009A003F"/>
    <w:rsid w:val="009A0A62"/>
    <w:rsid w:val="009A0E35"/>
    <w:rsid w:val="009A0F08"/>
    <w:rsid w:val="009A118B"/>
    <w:rsid w:val="009A1397"/>
    <w:rsid w:val="009A155C"/>
    <w:rsid w:val="009A19B8"/>
    <w:rsid w:val="009A2329"/>
    <w:rsid w:val="009A2657"/>
    <w:rsid w:val="009A2E44"/>
    <w:rsid w:val="009A3D57"/>
    <w:rsid w:val="009A3FEB"/>
    <w:rsid w:val="009A4688"/>
    <w:rsid w:val="009A5069"/>
    <w:rsid w:val="009A51E0"/>
    <w:rsid w:val="009A5AF8"/>
    <w:rsid w:val="009A6380"/>
    <w:rsid w:val="009A664C"/>
    <w:rsid w:val="009A6695"/>
    <w:rsid w:val="009A686C"/>
    <w:rsid w:val="009A7731"/>
    <w:rsid w:val="009A7A78"/>
    <w:rsid w:val="009A7AAC"/>
    <w:rsid w:val="009A7F81"/>
    <w:rsid w:val="009B1DC4"/>
    <w:rsid w:val="009B2447"/>
    <w:rsid w:val="009B26D5"/>
    <w:rsid w:val="009B30FE"/>
    <w:rsid w:val="009B3A88"/>
    <w:rsid w:val="009B3DC3"/>
    <w:rsid w:val="009B4908"/>
    <w:rsid w:val="009B4B66"/>
    <w:rsid w:val="009B4E68"/>
    <w:rsid w:val="009B74BC"/>
    <w:rsid w:val="009B7FF7"/>
    <w:rsid w:val="009C0430"/>
    <w:rsid w:val="009C09DD"/>
    <w:rsid w:val="009C0D62"/>
    <w:rsid w:val="009C0DA3"/>
    <w:rsid w:val="009C1632"/>
    <w:rsid w:val="009C1A22"/>
    <w:rsid w:val="009C207D"/>
    <w:rsid w:val="009C2686"/>
    <w:rsid w:val="009C26FE"/>
    <w:rsid w:val="009C33E5"/>
    <w:rsid w:val="009C4168"/>
    <w:rsid w:val="009C4257"/>
    <w:rsid w:val="009C48FD"/>
    <w:rsid w:val="009C4B60"/>
    <w:rsid w:val="009C53C4"/>
    <w:rsid w:val="009C6061"/>
    <w:rsid w:val="009C7946"/>
    <w:rsid w:val="009D029A"/>
    <w:rsid w:val="009D06DB"/>
    <w:rsid w:val="009D080A"/>
    <w:rsid w:val="009D081C"/>
    <w:rsid w:val="009D1128"/>
    <w:rsid w:val="009D12ED"/>
    <w:rsid w:val="009D1B76"/>
    <w:rsid w:val="009D3496"/>
    <w:rsid w:val="009D35C1"/>
    <w:rsid w:val="009D4B0D"/>
    <w:rsid w:val="009D579E"/>
    <w:rsid w:val="009D6524"/>
    <w:rsid w:val="009D6D09"/>
    <w:rsid w:val="009D7973"/>
    <w:rsid w:val="009E058E"/>
    <w:rsid w:val="009E09C7"/>
    <w:rsid w:val="009E0CF9"/>
    <w:rsid w:val="009E15DB"/>
    <w:rsid w:val="009E254D"/>
    <w:rsid w:val="009E429F"/>
    <w:rsid w:val="009E43DA"/>
    <w:rsid w:val="009E5190"/>
    <w:rsid w:val="009E6396"/>
    <w:rsid w:val="009E640E"/>
    <w:rsid w:val="009E6B80"/>
    <w:rsid w:val="009F0773"/>
    <w:rsid w:val="009F0839"/>
    <w:rsid w:val="009F09FD"/>
    <w:rsid w:val="009F0DFB"/>
    <w:rsid w:val="009F0F1B"/>
    <w:rsid w:val="009F12EE"/>
    <w:rsid w:val="009F1FCD"/>
    <w:rsid w:val="009F2C0F"/>
    <w:rsid w:val="009F2FFE"/>
    <w:rsid w:val="009F3332"/>
    <w:rsid w:val="009F3357"/>
    <w:rsid w:val="009F3F81"/>
    <w:rsid w:val="009F4ACF"/>
    <w:rsid w:val="009F4EBD"/>
    <w:rsid w:val="009F694F"/>
    <w:rsid w:val="009F795B"/>
    <w:rsid w:val="009F7F24"/>
    <w:rsid w:val="009F7FD4"/>
    <w:rsid w:val="00A002DD"/>
    <w:rsid w:val="00A00F21"/>
    <w:rsid w:val="00A01035"/>
    <w:rsid w:val="00A01272"/>
    <w:rsid w:val="00A016C2"/>
    <w:rsid w:val="00A01F19"/>
    <w:rsid w:val="00A02833"/>
    <w:rsid w:val="00A0299B"/>
    <w:rsid w:val="00A0299E"/>
    <w:rsid w:val="00A031FB"/>
    <w:rsid w:val="00A04EE4"/>
    <w:rsid w:val="00A0538B"/>
    <w:rsid w:val="00A0590E"/>
    <w:rsid w:val="00A063F0"/>
    <w:rsid w:val="00A06656"/>
    <w:rsid w:val="00A06BBD"/>
    <w:rsid w:val="00A07677"/>
    <w:rsid w:val="00A07A55"/>
    <w:rsid w:val="00A07EDC"/>
    <w:rsid w:val="00A10F31"/>
    <w:rsid w:val="00A10FFC"/>
    <w:rsid w:val="00A111C9"/>
    <w:rsid w:val="00A11224"/>
    <w:rsid w:val="00A115EE"/>
    <w:rsid w:val="00A11A5E"/>
    <w:rsid w:val="00A11F4D"/>
    <w:rsid w:val="00A124AB"/>
    <w:rsid w:val="00A13636"/>
    <w:rsid w:val="00A145D0"/>
    <w:rsid w:val="00A14A7A"/>
    <w:rsid w:val="00A14D3E"/>
    <w:rsid w:val="00A1565E"/>
    <w:rsid w:val="00A15A06"/>
    <w:rsid w:val="00A16B82"/>
    <w:rsid w:val="00A175E7"/>
    <w:rsid w:val="00A17D12"/>
    <w:rsid w:val="00A17F1B"/>
    <w:rsid w:val="00A2125E"/>
    <w:rsid w:val="00A216BC"/>
    <w:rsid w:val="00A22E5D"/>
    <w:rsid w:val="00A2307E"/>
    <w:rsid w:val="00A232A2"/>
    <w:rsid w:val="00A23C54"/>
    <w:rsid w:val="00A23E2F"/>
    <w:rsid w:val="00A24031"/>
    <w:rsid w:val="00A24109"/>
    <w:rsid w:val="00A247D1"/>
    <w:rsid w:val="00A24C57"/>
    <w:rsid w:val="00A24F74"/>
    <w:rsid w:val="00A25A64"/>
    <w:rsid w:val="00A26F01"/>
    <w:rsid w:val="00A270D8"/>
    <w:rsid w:val="00A30130"/>
    <w:rsid w:val="00A31787"/>
    <w:rsid w:val="00A327DE"/>
    <w:rsid w:val="00A32D2D"/>
    <w:rsid w:val="00A32E69"/>
    <w:rsid w:val="00A34138"/>
    <w:rsid w:val="00A347D2"/>
    <w:rsid w:val="00A37C26"/>
    <w:rsid w:val="00A37D10"/>
    <w:rsid w:val="00A37E73"/>
    <w:rsid w:val="00A4077E"/>
    <w:rsid w:val="00A413A3"/>
    <w:rsid w:val="00A42CE7"/>
    <w:rsid w:val="00A4561E"/>
    <w:rsid w:val="00A46BD6"/>
    <w:rsid w:val="00A46DD4"/>
    <w:rsid w:val="00A47024"/>
    <w:rsid w:val="00A4773F"/>
    <w:rsid w:val="00A47EAC"/>
    <w:rsid w:val="00A47F1B"/>
    <w:rsid w:val="00A504FA"/>
    <w:rsid w:val="00A50730"/>
    <w:rsid w:val="00A5087A"/>
    <w:rsid w:val="00A5181E"/>
    <w:rsid w:val="00A51F21"/>
    <w:rsid w:val="00A52018"/>
    <w:rsid w:val="00A54414"/>
    <w:rsid w:val="00A54808"/>
    <w:rsid w:val="00A55F2F"/>
    <w:rsid w:val="00A560DF"/>
    <w:rsid w:val="00A56323"/>
    <w:rsid w:val="00A5669A"/>
    <w:rsid w:val="00A56EC6"/>
    <w:rsid w:val="00A570F7"/>
    <w:rsid w:val="00A60014"/>
    <w:rsid w:val="00A605DC"/>
    <w:rsid w:val="00A612E8"/>
    <w:rsid w:val="00A62ABE"/>
    <w:rsid w:val="00A63992"/>
    <w:rsid w:val="00A641CA"/>
    <w:rsid w:val="00A64B8E"/>
    <w:rsid w:val="00A668A0"/>
    <w:rsid w:val="00A66963"/>
    <w:rsid w:val="00A6753F"/>
    <w:rsid w:val="00A6756A"/>
    <w:rsid w:val="00A72BCA"/>
    <w:rsid w:val="00A73099"/>
    <w:rsid w:val="00A7391D"/>
    <w:rsid w:val="00A74D3B"/>
    <w:rsid w:val="00A754FE"/>
    <w:rsid w:val="00A75880"/>
    <w:rsid w:val="00A75E38"/>
    <w:rsid w:val="00A761CB"/>
    <w:rsid w:val="00A76374"/>
    <w:rsid w:val="00A76887"/>
    <w:rsid w:val="00A76F08"/>
    <w:rsid w:val="00A7769E"/>
    <w:rsid w:val="00A777D4"/>
    <w:rsid w:val="00A778D8"/>
    <w:rsid w:val="00A80841"/>
    <w:rsid w:val="00A80B8A"/>
    <w:rsid w:val="00A80F71"/>
    <w:rsid w:val="00A81253"/>
    <w:rsid w:val="00A837A9"/>
    <w:rsid w:val="00A85D92"/>
    <w:rsid w:val="00A86127"/>
    <w:rsid w:val="00A8654C"/>
    <w:rsid w:val="00A8795D"/>
    <w:rsid w:val="00A90B92"/>
    <w:rsid w:val="00A9285E"/>
    <w:rsid w:val="00A92C49"/>
    <w:rsid w:val="00A93128"/>
    <w:rsid w:val="00A9336F"/>
    <w:rsid w:val="00A93C29"/>
    <w:rsid w:val="00A941A9"/>
    <w:rsid w:val="00A947C9"/>
    <w:rsid w:val="00A94D4A"/>
    <w:rsid w:val="00A955E4"/>
    <w:rsid w:val="00A956AA"/>
    <w:rsid w:val="00A96634"/>
    <w:rsid w:val="00A96A37"/>
    <w:rsid w:val="00A9710C"/>
    <w:rsid w:val="00A97848"/>
    <w:rsid w:val="00A978E9"/>
    <w:rsid w:val="00AA00E8"/>
    <w:rsid w:val="00AA0350"/>
    <w:rsid w:val="00AA0CBA"/>
    <w:rsid w:val="00AA0F2C"/>
    <w:rsid w:val="00AA21F4"/>
    <w:rsid w:val="00AA2B66"/>
    <w:rsid w:val="00AA3034"/>
    <w:rsid w:val="00AA51E4"/>
    <w:rsid w:val="00AA5684"/>
    <w:rsid w:val="00AA570D"/>
    <w:rsid w:val="00AA5C8D"/>
    <w:rsid w:val="00AA7C80"/>
    <w:rsid w:val="00AB14FC"/>
    <w:rsid w:val="00AB1788"/>
    <w:rsid w:val="00AB1E6D"/>
    <w:rsid w:val="00AB2DFB"/>
    <w:rsid w:val="00AB3813"/>
    <w:rsid w:val="00AB43D0"/>
    <w:rsid w:val="00AB467B"/>
    <w:rsid w:val="00AB488D"/>
    <w:rsid w:val="00AB5AC8"/>
    <w:rsid w:val="00AC07C1"/>
    <w:rsid w:val="00AC0A69"/>
    <w:rsid w:val="00AC122C"/>
    <w:rsid w:val="00AC2F5D"/>
    <w:rsid w:val="00AC365E"/>
    <w:rsid w:val="00AC444B"/>
    <w:rsid w:val="00AC4EBA"/>
    <w:rsid w:val="00AC56BF"/>
    <w:rsid w:val="00AC597F"/>
    <w:rsid w:val="00AC709E"/>
    <w:rsid w:val="00AD11F3"/>
    <w:rsid w:val="00AD152D"/>
    <w:rsid w:val="00AD1710"/>
    <w:rsid w:val="00AD1BBE"/>
    <w:rsid w:val="00AD28A3"/>
    <w:rsid w:val="00AD3956"/>
    <w:rsid w:val="00AD548F"/>
    <w:rsid w:val="00AD5BF4"/>
    <w:rsid w:val="00AD63F3"/>
    <w:rsid w:val="00AD64D8"/>
    <w:rsid w:val="00AD691E"/>
    <w:rsid w:val="00AD736B"/>
    <w:rsid w:val="00AD755C"/>
    <w:rsid w:val="00AD7572"/>
    <w:rsid w:val="00AD798B"/>
    <w:rsid w:val="00AD7998"/>
    <w:rsid w:val="00AD7F90"/>
    <w:rsid w:val="00AE1EA2"/>
    <w:rsid w:val="00AE2688"/>
    <w:rsid w:val="00AE2B80"/>
    <w:rsid w:val="00AE2CC3"/>
    <w:rsid w:val="00AE331F"/>
    <w:rsid w:val="00AE338F"/>
    <w:rsid w:val="00AE3F8B"/>
    <w:rsid w:val="00AE411B"/>
    <w:rsid w:val="00AE4B0E"/>
    <w:rsid w:val="00AE4B29"/>
    <w:rsid w:val="00AE68B2"/>
    <w:rsid w:val="00AF1FD2"/>
    <w:rsid w:val="00AF315D"/>
    <w:rsid w:val="00AF60A0"/>
    <w:rsid w:val="00AF6D86"/>
    <w:rsid w:val="00B0195A"/>
    <w:rsid w:val="00B01B8E"/>
    <w:rsid w:val="00B02266"/>
    <w:rsid w:val="00B0226A"/>
    <w:rsid w:val="00B024C2"/>
    <w:rsid w:val="00B04B05"/>
    <w:rsid w:val="00B05567"/>
    <w:rsid w:val="00B05BA0"/>
    <w:rsid w:val="00B05BC2"/>
    <w:rsid w:val="00B05EC7"/>
    <w:rsid w:val="00B06FBE"/>
    <w:rsid w:val="00B06FE4"/>
    <w:rsid w:val="00B07F0B"/>
    <w:rsid w:val="00B100BD"/>
    <w:rsid w:val="00B109F1"/>
    <w:rsid w:val="00B11115"/>
    <w:rsid w:val="00B11BDE"/>
    <w:rsid w:val="00B11E0A"/>
    <w:rsid w:val="00B12ECE"/>
    <w:rsid w:val="00B12FD1"/>
    <w:rsid w:val="00B132D0"/>
    <w:rsid w:val="00B1401D"/>
    <w:rsid w:val="00B149A9"/>
    <w:rsid w:val="00B14C9B"/>
    <w:rsid w:val="00B15EDD"/>
    <w:rsid w:val="00B16522"/>
    <w:rsid w:val="00B17112"/>
    <w:rsid w:val="00B1734F"/>
    <w:rsid w:val="00B20AD1"/>
    <w:rsid w:val="00B22BCC"/>
    <w:rsid w:val="00B22CA8"/>
    <w:rsid w:val="00B2303F"/>
    <w:rsid w:val="00B23737"/>
    <w:rsid w:val="00B238E1"/>
    <w:rsid w:val="00B23F9B"/>
    <w:rsid w:val="00B241DF"/>
    <w:rsid w:val="00B24323"/>
    <w:rsid w:val="00B2459F"/>
    <w:rsid w:val="00B2464D"/>
    <w:rsid w:val="00B250E2"/>
    <w:rsid w:val="00B253B6"/>
    <w:rsid w:val="00B2694C"/>
    <w:rsid w:val="00B269BE"/>
    <w:rsid w:val="00B2718E"/>
    <w:rsid w:val="00B30277"/>
    <w:rsid w:val="00B307A7"/>
    <w:rsid w:val="00B314CD"/>
    <w:rsid w:val="00B32968"/>
    <w:rsid w:val="00B35108"/>
    <w:rsid w:val="00B400D0"/>
    <w:rsid w:val="00B406DA"/>
    <w:rsid w:val="00B42E5B"/>
    <w:rsid w:val="00B43947"/>
    <w:rsid w:val="00B43AFD"/>
    <w:rsid w:val="00B4408A"/>
    <w:rsid w:val="00B440B7"/>
    <w:rsid w:val="00B441B7"/>
    <w:rsid w:val="00B44EBB"/>
    <w:rsid w:val="00B45DC7"/>
    <w:rsid w:val="00B462BC"/>
    <w:rsid w:val="00B46310"/>
    <w:rsid w:val="00B46C03"/>
    <w:rsid w:val="00B46F3E"/>
    <w:rsid w:val="00B478B0"/>
    <w:rsid w:val="00B5220A"/>
    <w:rsid w:val="00B52A6E"/>
    <w:rsid w:val="00B53540"/>
    <w:rsid w:val="00B5354F"/>
    <w:rsid w:val="00B53A3B"/>
    <w:rsid w:val="00B53AF8"/>
    <w:rsid w:val="00B53E1C"/>
    <w:rsid w:val="00B55D4B"/>
    <w:rsid w:val="00B57E3A"/>
    <w:rsid w:val="00B61772"/>
    <w:rsid w:val="00B61FB5"/>
    <w:rsid w:val="00B62BB8"/>
    <w:rsid w:val="00B635C7"/>
    <w:rsid w:val="00B64011"/>
    <w:rsid w:val="00B64A99"/>
    <w:rsid w:val="00B64B71"/>
    <w:rsid w:val="00B659CF"/>
    <w:rsid w:val="00B66331"/>
    <w:rsid w:val="00B668A6"/>
    <w:rsid w:val="00B66A5A"/>
    <w:rsid w:val="00B66B81"/>
    <w:rsid w:val="00B67309"/>
    <w:rsid w:val="00B675BE"/>
    <w:rsid w:val="00B70A81"/>
    <w:rsid w:val="00B714B9"/>
    <w:rsid w:val="00B71614"/>
    <w:rsid w:val="00B716F4"/>
    <w:rsid w:val="00B7177B"/>
    <w:rsid w:val="00B7225F"/>
    <w:rsid w:val="00B72756"/>
    <w:rsid w:val="00B73394"/>
    <w:rsid w:val="00B74580"/>
    <w:rsid w:val="00B7518C"/>
    <w:rsid w:val="00B753D9"/>
    <w:rsid w:val="00B75DD4"/>
    <w:rsid w:val="00B76001"/>
    <w:rsid w:val="00B77697"/>
    <w:rsid w:val="00B77719"/>
    <w:rsid w:val="00B77BF3"/>
    <w:rsid w:val="00B77E00"/>
    <w:rsid w:val="00B77FFC"/>
    <w:rsid w:val="00B80122"/>
    <w:rsid w:val="00B809A7"/>
    <w:rsid w:val="00B80C51"/>
    <w:rsid w:val="00B80E79"/>
    <w:rsid w:val="00B8129A"/>
    <w:rsid w:val="00B8140D"/>
    <w:rsid w:val="00B81CA1"/>
    <w:rsid w:val="00B82A21"/>
    <w:rsid w:val="00B82AD2"/>
    <w:rsid w:val="00B83872"/>
    <w:rsid w:val="00B83FFC"/>
    <w:rsid w:val="00B842D5"/>
    <w:rsid w:val="00B85584"/>
    <w:rsid w:val="00B85F27"/>
    <w:rsid w:val="00B86214"/>
    <w:rsid w:val="00B86659"/>
    <w:rsid w:val="00B87585"/>
    <w:rsid w:val="00B90744"/>
    <w:rsid w:val="00B90884"/>
    <w:rsid w:val="00B90E02"/>
    <w:rsid w:val="00B91071"/>
    <w:rsid w:val="00B9117E"/>
    <w:rsid w:val="00B9137F"/>
    <w:rsid w:val="00B91432"/>
    <w:rsid w:val="00B91C9B"/>
    <w:rsid w:val="00B93602"/>
    <w:rsid w:val="00B943E1"/>
    <w:rsid w:val="00B94D8B"/>
    <w:rsid w:val="00B9530C"/>
    <w:rsid w:val="00B963EA"/>
    <w:rsid w:val="00B96713"/>
    <w:rsid w:val="00B96A6A"/>
    <w:rsid w:val="00B97713"/>
    <w:rsid w:val="00BA0B42"/>
    <w:rsid w:val="00BA241C"/>
    <w:rsid w:val="00BA2E56"/>
    <w:rsid w:val="00BA2F56"/>
    <w:rsid w:val="00BA32CA"/>
    <w:rsid w:val="00BA47D2"/>
    <w:rsid w:val="00BA5065"/>
    <w:rsid w:val="00BA7636"/>
    <w:rsid w:val="00BA7818"/>
    <w:rsid w:val="00BA794C"/>
    <w:rsid w:val="00BA7AD9"/>
    <w:rsid w:val="00BA7BC6"/>
    <w:rsid w:val="00BB00FC"/>
    <w:rsid w:val="00BB04D1"/>
    <w:rsid w:val="00BB097F"/>
    <w:rsid w:val="00BB1F10"/>
    <w:rsid w:val="00BB1FDF"/>
    <w:rsid w:val="00BB2082"/>
    <w:rsid w:val="00BB3298"/>
    <w:rsid w:val="00BB3773"/>
    <w:rsid w:val="00BB3914"/>
    <w:rsid w:val="00BB5245"/>
    <w:rsid w:val="00BB6A10"/>
    <w:rsid w:val="00BB6CD5"/>
    <w:rsid w:val="00BB7032"/>
    <w:rsid w:val="00BB7C64"/>
    <w:rsid w:val="00BC0F32"/>
    <w:rsid w:val="00BC19F2"/>
    <w:rsid w:val="00BC3076"/>
    <w:rsid w:val="00BC3637"/>
    <w:rsid w:val="00BC40A8"/>
    <w:rsid w:val="00BC4A5D"/>
    <w:rsid w:val="00BC4E00"/>
    <w:rsid w:val="00BC4E64"/>
    <w:rsid w:val="00BC54C7"/>
    <w:rsid w:val="00BC5C1E"/>
    <w:rsid w:val="00BC61D2"/>
    <w:rsid w:val="00BC6A5D"/>
    <w:rsid w:val="00BD1410"/>
    <w:rsid w:val="00BD3A54"/>
    <w:rsid w:val="00BD3BC1"/>
    <w:rsid w:val="00BD3D2C"/>
    <w:rsid w:val="00BD4B24"/>
    <w:rsid w:val="00BD5CB7"/>
    <w:rsid w:val="00BD6E2F"/>
    <w:rsid w:val="00BD7134"/>
    <w:rsid w:val="00BD71A3"/>
    <w:rsid w:val="00BD7A9E"/>
    <w:rsid w:val="00BE03B2"/>
    <w:rsid w:val="00BE1374"/>
    <w:rsid w:val="00BE13EA"/>
    <w:rsid w:val="00BE14F8"/>
    <w:rsid w:val="00BE2A81"/>
    <w:rsid w:val="00BE2E0D"/>
    <w:rsid w:val="00BE3557"/>
    <w:rsid w:val="00BE3BC4"/>
    <w:rsid w:val="00BE477C"/>
    <w:rsid w:val="00BE544F"/>
    <w:rsid w:val="00BE5513"/>
    <w:rsid w:val="00BE59CB"/>
    <w:rsid w:val="00BE5BEA"/>
    <w:rsid w:val="00BE6FCD"/>
    <w:rsid w:val="00BE6FFA"/>
    <w:rsid w:val="00BF04E9"/>
    <w:rsid w:val="00BF1461"/>
    <w:rsid w:val="00BF1518"/>
    <w:rsid w:val="00BF16FE"/>
    <w:rsid w:val="00BF21C5"/>
    <w:rsid w:val="00BF2B0D"/>
    <w:rsid w:val="00BF2E48"/>
    <w:rsid w:val="00BF3617"/>
    <w:rsid w:val="00BF596A"/>
    <w:rsid w:val="00BF5AD7"/>
    <w:rsid w:val="00BF65A2"/>
    <w:rsid w:val="00BF6758"/>
    <w:rsid w:val="00BF7720"/>
    <w:rsid w:val="00BF7C5B"/>
    <w:rsid w:val="00BF7FDE"/>
    <w:rsid w:val="00C005D0"/>
    <w:rsid w:val="00C01B68"/>
    <w:rsid w:val="00C02274"/>
    <w:rsid w:val="00C03889"/>
    <w:rsid w:val="00C038C4"/>
    <w:rsid w:val="00C04493"/>
    <w:rsid w:val="00C05A05"/>
    <w:rsid w:val="00C05A09"/>
    <w:rsid w:val="00C05A12"/>
    <w:rsid w:val="00C05A14"/>
    <w:rsid w:val="00C05A92"/>
    <w:rsid w:val="00C0604D"/>
    <w:rsid w:val="00C06714"/>
    <w:rsid w:val="00C077C1"/>
    <w:rsid w:val="00C1032A"/>
    <w:rsid w:val="00C10336"/>
    <w:rsid w:val="00C10894"/>
    <w:rsid w:val="00C10CC7"/>
    <w:rsid w:val="00C11301"/>
    <w:rsid w:val="00C11530"/>
    <w:rsid w:val="00C11A54"/>
    <w:rsid w:val="00C11AA3"/>
    <w:rsid w:val="00C11C9E"/>
    <w:rsid w:val="00C11E8C"/>
    <w:rsid w:val="00C12267"/>
    <w:rsid w:val="00C12596"/>
    <w:rsid w:val="00C129B2"/>
    <w:rsid w:val="00C12E19"/>
    <w:rsid w:val="00C12E7D"/>
    <w:rsid w:val="00C13326"/>
    <w:rsid w:val="00C133B0"/>
    <w:rsid w:val="00C136B0"/>
    <w:rsid w:val="00C1461A"/>
    <w:rsid w:val="00C14D4C"/>
    <w:rsid w:val="00C14EEE"/>
    <w:rsid w:val="00C15580"/>
    <w:rsid w:val="00C15B3D"/>
    <w:rsid w:val="00C161B3"/>
    <w:rsid w:val="00C16303"/>
    <w:rsid w:val="00C1651C"/>
    <w:rsid w:val="00C1677C"/>
    <w:rsid w:val="00C168CD"/>
    <w:rsid w:val="00C174D3"/>
    <w:rsid w:val="00C17FCF"/>
    <w:rsid w:val="00C2152D"/>
    <w:rsid w:val="00C224B9"/>
    <w:rsid w:val="00C22739"/>
    <w:rsid w:val="00C234A6"/>
    <w:rsid w:val="00C2388E"/>
    <w:rsid w:val="00C24186"/>
    <w:rsid w:val="00C24EFF"/>
    <w:rsid w:val="00C25126"/>
    <w:rsid w:val="00C2607F"/>
    <w:rsid w:val="00C260D7"/>
    <w:rsid w:val="00C26647"/>
    <w:rsid w:val="00C27603"/>
    <w:rsid w:val="00C27A17"/>
    <w:rsid w:val="00C3098B"/>
    <w:rsid w:val="00C315AF"/>
    <w:rsid w:val="00C31E5D"/>
    <w:rsid w:val="00C332E3"/>
    <w:rsid w:val="00C33507"/>
    <w:rsid w:val="00C33564"/>
    <w:rsid w:val="00C341E8"/>
    <w:rsid w:val="00C3434D"/>
    <w:rsid w:val="00C34AAD"/>
    <w:rsid w:val="00C373B0"/>
    <w:rsid w:val="00C37A7C"/>
    <w:rsid w:val="00C402CE"/>
    <w:rsid w:val="00C40470"/>
    <w:rsid w:val="00C40F21"/>
    <w:rsid w:val="00C41186"/>
    <w:rsid w:val="00C4176C"/>
    <w:rsid w:val="00C42E3F"/>
    <w:rsid w:val="00C433E4"/>
    <w:rsid w:val="00C437DA"/>
    <w:rsid w:val="00C43A21"/>
    <w:rsid w:val="00C443CF"/>
    <w:rsid w:val="00C446CA"/>
    <w:rsid w:val="00C4525C"/>
    <w:rsid w:val="00C4608A"/>
    <w:rsid w:val="00C46C0F"/>
    <w:rsid w:val="00C46FE1"/>
    <w:rsid w:val="00C470D0"/>
    <w:rsid w:val="00C4726E"/>
    <w:rsid w:val="00C474EF"/>
    <w:rsid w:val="00C47AAA"/>
    <w:rsid w:val="00C50AE9"/>
    <w:rsid w:val="00C50C09"/>
    <w:rsid w:val="00C50E88"/>
    <w:rsid w:val="00C50FB2"/>
    <w:rsid w:val="00C511B5"/>
    <w:rsid w:val="00C5136B"/>
    <w:rsid w:val="00C5364C"/>
    <w:rsid w:val="00C54DBF"/>
    <w:rsid w:val="00C54F44"/>
    <w:rsid w:val="00C56C5A"/>
    <w:rsid w:val="00C570C4"/>
    <w:rsid w:val="00C57DBF"/>
    <w:rsid w:val="00C60411"/>
    <w:rsid w:val="00C604D2"/>
    <w:rsid w:val="00C61246"/>
    <w:rsid w:val="00C6269B"/>
    <w:rsid w:val="00C62BBA"/>
    <w:rsid w:val="00C62C81"/>
    <w:rsid w:val="00C63A54"/>
    <w:rsid w:val="00C647F0"/>
    <w:rsid w:val="00C664B9"/>
    <w:rsid w:val="00C66A6B"/>
    <w:rsid w:val="00C674C3"/>
    <w:rsid w:val="00C7022B"/>
    <w:rsid w:val="00C70725"/>
    <w:rsid w:val="00C70D88"/>
    <w:rsid w:val="00C70D8F"/>
    <w:rsid w:val="00C72D34"/>
    <w:rsid w:val="00C73A3B"/>
    <w:rsid w:val="00C73E76"/>
    <w:rsid w:val="00C74639"/>
    <w:rsid w:val="00C74915"/>
    <w:rsid w:val="00C76498"/>
    <w:rsid w:val="00C77690"/>
    <w:rsid w:val="00C80482"/>
    <w:rsid w:val="00C8050C"/>
    <w:rsid w:val="00C80871"/>
    <w:rsid w:val="00C813F5"/>
    <w:rsid w:val="00C81B6C"/>
    <w:rsid w:val="00C8286D"/>
    <w:rsid w:val="00C82D11"/>
    <w:rsid w:val="00C83239"/>
    <w:rsid w:val="00C83510"/>
    <w:rsid w:val="00C835F8"/>
    <w:rsid w:val="00C83BC7"/>
    <w:rsid w:val="00C83E13"/>
    <w:rsid w:val="00C8662D"/>
    <w:rsid w:val="00C869FF"/>
    <w:rsid w:val="00C86BE9"/>
    <w:rsid w:val="00C86FDB"/>
    <w:rsid w:val="00C8798E"/>
    <w:rsid w:val="00C90837"/>
    <w:rsid w:val="00C914D7"/>
    <w:rsid w:val="00C91603"/>
    <w:rsid w:val="00C918FF"/>
    <w:rsid w:val="00C92BC1"/>
    <w:rsid w:val="00C932F8"/>
    <w:rsid w:val="00C93CF8"/>
    <w:rsid w:val="00C95D63"/>
    <w:rsid w:val="00C965C6"/>
    <w:rsid w:val="00C96935"/>
    <w:rsid w:val="00CA0373"/>
    <w:rsid w:val="00CA0E94"/>
    <w:rsid w:val="00CA1543"/>
    <w:rsid w:val="00CA4C50"/>
    <w:rsid w:val="00CA4CB4"/>
    <w:rsid w:val="00CA4D72"/>
    <w:rsid w:val="00CA65FC"/>
    <w:rsid w:val="00CA6D03"/>
    <w:rsid w:val="00CB0908"/>
    <w:rsid w:val="00CB162B"/>
    <w:rsid w:val="00CB2261"/>
    <w:rsid w:val="00CB292C"/>
    <w:rsid w:val="00CB2D79"/>
    <w:rsid w:val="00CB2D83"/>
    <w:rsid w:val="00CB2D90"/>
    <w:rsid w:val="00CB3F93"/>
    <w:rsid w:val="00CB4730"/>
    <w:rsid w:val="00CB5427"/>
    <w:rsid w:val="00CB600F"/>
    <w:rsid w:val="00CB6333"/>
    <w:rsid w:val="00CB63A2"/>
    <w:rsid w:val="00CB7159"/>
    <w:rsid w:val="00CB75F0"/>
    <w:rsid w:val="00CC00EF"/>
    <w:rsid w:val="00CC0A5C"/>
    <w:rsid w:val="00CC1902"/>
    <w:rsid w:val="00CC2CD1"/>
    <w:rsid w:val="00CC4B35"/>
    <w:rsid w:val="00CC4B59"/>
    <w:rsid w:val="00CC55D9"/>
    <w:rsid w:val="00CC56FE"/>
    <w:rsid w:val="00CC589D"/>
    <w:rsid w:val="00CC6881"/>
    <w:rsid w:val="00CC6887"/>
    <w:rsid w:val="00CC6DB7"/>
    <w:rsid w:val="00CC7233"/>
    <w:rsid w:val="00CD1DB1"/>
    <w:rsid w:val="00CD1E3F"/>
    <w:rsid w:val="00CD2C99"/>
    <w:rsid w:val="00CD3972"/>
    <w:rsid w:val="00CD39D6"/>
    <w:rsid w:val="00CD3D82"/>
    <w:rsid w:val="00CD5A84"/>
    <w:rsid w:val="00CD5C3C"/>
    <w:rsid w:val="00CD5D49"/>
    <w:rsid w:val="00CD6044"/>
    <w:rsid w:val="00CD6FFC"/>
    <w:rsid w:val="00CD75AD"/>
    <w:rsid w:val="00CD7DA6"/>
    <w:rsid w:val="00CE0A12"/>
    <w:rsid w:val="00CE11AE"/>
    <w:rsid w:val="00CE1CFE"/>
    <w:rsid w:val="00CE2462"/>
    <w:rsid w:val="00CE2D01"/>
    <w:rsid w:val="00CE3A5A"/>
    <w:rsid w:val="00CE4CDF"/>
    <w:rsid w:val="00CE5116"/>
    <w:rsid w:val="00CE5F38"/>
    <w:rsid w:val="00CE6170"/>
    <w:rsid w:val="00CF1297"/>
    <w:rsid w:val="00CF18E0"/>
    <w:rsid w:val="00CF1C45"/>
    <w:rsid w:val="00CF23F6"/>
    <w:rsid w:val="00CF34DD"/>
    <w:rsid w:val="00CF3732"/>
    <w:rsid w:val="00CF3D8D"/>
    <w:rsid w:val="00CF40F3"/>
    <w:rsid w:val="00CF588F"/>
    <w:rsid w:val="00CF5AE2"/>
    <w:rsid w:val="00CF5DF2"/>
    <w:rsid w:val="00CF60B5"/>
    <w:rsid w:val="00CF6C23"/>
    <w:rsid w:val="00CF6D53"/>
    <w:rsid w:val="00D0041C"/>
    <w:rsid w:val="00D00CC1"/>
    <w:rsid w:val="00D03C3D"/>
    <w:rsid w:val="00D06ADB"/>
    <w:rsid w:val="00D075AB"/>
    <w:rsid w:val="00D10153"/>
    <w:rsid w:val="00D10E2C"/>
    <w:rsid w:val="00D110B8"/>
    <w:rsid w:val="00D11D2B"/>
    <w:rsid w:val="00D12977"/>
    <w:rsid w:val="00D13A07"/>
    <w:rsid w:val="00D13E1A"/>
    <w:rsid w:val="00D14C1A"/>
    <w:rsid w:val="00D1563B"/>
    <w:rsid w:val="00D16C09"/>
    <w:rsid w:val="00D17260"/>
    <w:rsid w:val="00D17B47"/>
    <w:rsid w:val="00D2061E"/>
    <w:rsid w:val="00D20F5A"/>
    <w:rsid w:val="00D226CA"/>
    <w:rsid w:val="00D235F8"/>
    <w:rsid w:val="00D25762"/>
    <w:rsid w:val="00D25B11"/>
    <w:rsid w:val="00D264B7"/>
    <w:rsid w:val="00D3070D"/>
    <w:rsid w:val="00D3134E"/>
    <w:rsid w:val="00D31C86"/>
    <w:rsid w:val="00D3245E"/>
    <w:rsid w:val="00D32AE6"/>
    <w:rsid w:val="00D33ABE"/>
    <w:rsid w:val="00D33AF7"/>
    <w:rsid w:val="00D33E09"/>
    <w:rsid w:val="00D35019"/>
    <w:rsid w:val="00D3565A"/>
    <w:rsid w:val="00D36238"/>
    <w:rsid w:val="00D3782D"/>
    <w:rsid w:val="00D37A56"/>
    <w:rsid w:val="00D40729"/>
    <w:rsid w:val="00D40C07"/>
    <w:rsid w:val="00D41E74"/>
    <w:rsid w:val="00D423DF"/>
    <w:rsid w:val="00D42547"/>
    <w:rsid w:val="00D42587"/>
    <w:rsid w:val="00D42650"/>
    <w:rsid w:val="00D429A0"/>
    <w:rsid w:val="00D45277"/>
    <w:rsid w:val="00D4557C"/>
    <w:rsid w:val="00D4560F"/>
    <w:rsid w:val="00D45A30"/>
    <w:rsid w:val="00D45CB5"/>
    <w:rsid w:val="00D4613C"/>
    <w:rsid w:val="00D46AB4"/>
    <w:rsid w:val="00D46CDE"/>
    <w:rsid w:val="00D46EF7"/>
    <w:rsid w:val="00D47014"/>
    <w:rsid w:val="00D47729"/>
    <w:rsid w:val="00D4794E"/>
    <w:rsid w:val="00D479C7"/>
    <w:rsid w:val="00D47CDA"/>
    <w:rsid w:val="00D502F7"/>
    <w:rsid w:val="00D51DDC"/>
    <w:rsid w:val="00D51E27"/>
    <w:rsid w:val="00D51E39"/>
    <w:rsid w:val="00D523EF"/>
    <w:rsid w:val="00D52776"/>
    <w:rsid w:val="00D528CD"/>
    <w:rsid w:val="00D52B5B"/>
    <w:rsid w:val="00D53078"/>
    <w:rsid w:val="00D531BB"/>
    <w:rsid w:val="00D56007"/>
    <w:rsid w:val="00D5613D"/>
    <w:rsid w:val="00D56825"/>
    <w:rsid w:val="00D577EA"/>
    <w:rsid w:val="00D577F1"/>
    <w:rsid w:val="00D57826"/>
    <w:rsid w:val="00D57A5B"/>
    <w:rsid w:val="00D57C57"/>
    <w:rsid w:val="00D6077C"/>
    <w:rsid w:val="00D60AF5"/>
    <w:rsid w:val="00D60F0F"/>
    <w:rsid w:val="00D61055"/>
    <w:rsid w:val="00D63A5F"/>
    <w:rsid w:val="00D63BF0"/>
    <w:rsid w:val="00D64E3A"/>
    <w:rsid w:val="00D654C5"/>
    <w:rsid w:val="00D663C6"/>
    <w:rsid w:val="00D709BA"/>
    <w:rsid w:val="00D71F8B"/>
    <w:rsid w:val="00D72109"/>
    <w:rsid w:val="00D74452"/>
    <w:rsid w:val="00D7518B"/>
    <w:rsid w:val="00D80C2B"/>
    <w:rsid w:val="00D81447"/>
    <w:rsid w:val="00D82638"/>
    <w:rsid w:val="00D8278F"/>
    <w:rsid w:val="00D82A44"/>
    <w:rsid w:val="00D83991"/>
    <w:rsid w:val="00D84095"/>
    <w:rsid w:val="00D8475E"/>
    <w:rsid w:val="00D85108"/>
    <w:rsid w:val="00D8556E"/>
    <w:rsid w:val="00D85F98"/>
    <w:rsid w:val="00D869CA"/>
    <w:rsid w:val="00D907BE"/>
    <w:rsid w:val="00D91967"/>
    <w:rsid w:val="00D92FE1"/>
    <w:rsid w:val="00D93B78"/>
    <w:rsid w:val="00D93E12"/>
    <w:rsid w:val="00D9565D"/>
    <w:rsid w:val="00D97AC4"/>
    <w:rsid w:val="00DA059C"/>
    <w:rsid w:val="00DA18F8"/>
    <w:rsid w:val="00DA1D80"/>
    <w:rsid w:val="00DA33DF"/>
    <w:rsid w:val="00DA47CC"/>
    <w:rsid w:val="00DA4E74"/>
    <w:rsid w:val="00DA53DC"/>
    <w:rsid w:val="00DA56D4"/>
    <w:rsid w:val="00DA5BEA"/>
    <w:rsid w:val="00DA6C06"/>
    <w:rsid w:val="00DA6D1A"/>
    <w:rsid w:val="00DB0F23"/>
    <w:rsid w:val="00DB1C48"/>
    <w:rsid w:val="00DB1F4F"/>
    <w:rsid w:val="00DB270D"/>
    <w:rsid w:val="00DB28AA"/>
    <w:rsid w:val="00DB3436"/>
    <w:rsid w:val="00DB4CD1"/>
    <w:rsid w:val="00DB55B0"/>
    <w:rsid w:val="00DB5969"/>
    <w:rsid w:val="00DB5A9B"/>
    <w:rsid w:val="00DB5BDE"/>
    <w:rsid w:val="00DB67D8"/>
    <w:rsid w:val="00DB680F"/>
    <w:rsid w:val="00DC0B53"/>
    <w:rsid w:val="00DC10E1"/>
    <w:rsid w:val="00DC23D2"/>
    <w:rsid w:val="00DC2981"/>
    <w:rsid w:val="00DC33DC"/>
    <w:rsid w:val="00DC402A"/>
    <w:rsid w:val="00DC45D3"/>
    <w:rsid w:val="00DC5EA4"/>
    <w:rsid w:val="00DC669E"/>
    <w:rsid w:val="00DC6907"/>
    <w:rsid w:val="00DC7E1E"/>
    <w:rsid w:val="00DC7E85"/>
    <w:rsid w:val="00DC7F65"/>
    <w:rsid w:val="00DD0BF7"/>
    <w:rsid w:val="00DD1E86"/>
    <w:rsid w:val="00DD2581"/>
    <w:rsid w:val="00DD2764"/>
    <w:rsid w:val="00DD2E33"/>
    <w:rsid w:val="00DD378C"/>
    <w:rsid w:val="00DD3CDB"/>
    <w:rsid w:val="00DD4215"/>
    <w:rsid w:val="00DD5743"/>
    <w:rsid w:val="00DD6050"/>
    <w:rsid w:val="00DD66FE"/>
    <w:rsid w:val="00DD6993"/>
    <w:rsid w:val="00DD6B3C"/>
    <w:rsid w:val="00DD7BAF"/>
    <w:rsid w:val="00DE00F9"/>
    <w:rsid w:val="00DE0F6C"/>
    <w:rsid w:val="00DE2CEA"/>
    <w:rsid w:val="00DE3BC6"/>
    <w:rsid w:val="00DE3DE7"/>
    <w:rsid w:val="00DE5435"/>
    <w:rsid w:val="00DE6E09"/>
    <w:rsid w:val="00DF0149"/>
    <w:rsid w:val="00DF0B6F"/>
    <w:rsid w:val="00DF1047"/>
    <w:rsid w:val="00DF2004"/>
    <w:rsid w:val="00DF220C"/>
    <w:rsid w:val="00DF2FA8"/>
    <w:rsid w:val="00DF33E8"/>
    <w:rsid w:val="00DF38E6"/>
    <w:rsid w:val="00DF428D"/>
    <w:rsid w:val="00DF4987"/>
    <w:rsid w:val="00DF4E41"/>
    <w:rsid w:val="00DF4F3F"/>
    <w:rsid w:val="00DF5064"/>
    <w:rsid w:val="00DF5CC5"/>
    <w:rsid w:val="00DF605F"/>
    <w:rsid w:val="00DF616B"/>
    <w:rsid w:val="00DF6C84"/>
    <w:rsid w:val="00E00913"/>
    <w:rsid w:val="00E018FB"/>
    <w:rsid w:val="00E02BDF"/>
    <w:rsid w:val="00E02C15"/>
    <w:rsid w:val="00E0338E"/>
    <w:rsid w:val="00E06E04"/>
    <w:rsid w:val="00E0749E"/>
    <w:rsid w:val="00E100D2"/>
    <w:rsid w:val="00E10B18"/>
    <w:rsid w:val="00E119EB"/>
    <w:rsid w:val="00E12E74"/>
    <w:rsid w:val="00E138A9"/>
    <w:rsid w:val="00E13A02"/>
    <w:rsid w:val="00E145F2"/>
    <w:rsid w:val="00E152C5"/>
    <w:rsid w:val="00E1608A"/>
    <w:rsid w:val="00E172B4"/>
    <w:rsid w:val="00E20233"/>
    <w:rsid w:val="00E2024A"/>
    <w:rsid w:val="00E208B2"/>
    <w:rsid w:val="00E20F1F"/>
    <w:rsid w:val="00E2165E"/>
    <w:rsid w:val="00E21E27"/>
    <w:rsid w:val="00E22AD3"/>
    <w:rsid w:val="00E234E9"/>
    <w:rsid w:val="00E238F4"/>
    <w:rsid w:val="00E2509E"/>
    <w:rsid w:val="00E26EE2"/>
    <w:rsid w:val="00E30BB1"/>
    <w:rsid w:val="00E30CA0"/>
    <w:rsid w:val="00E30F90"/>
    <w:rsid w:val="00E321DD"/>
    <w:rsid w:val="00E327FF"/>
    <w:rsid w:val="00E32D72"/>
    <w:rsid w:val="00E32DA5"/>
    <w:rsid w:val="00E33B79"/>
    <w:rsid w:val="00E348E0"/>
    <w:rsid w:val="00E34992"/>
    <w:rsid w:val="00E34C83"/>
    <w:rsid w:val="00E34E45"/>
    <w:rsid w:val="00E368A7"/>
    <w:rsid w:val="00E3700D"/>
    <w:rsid w:val="00E371E1"/>
    <w:rsid w:val="00E37354"/>
    <w:rsid w:val="00E37AD3"/>
    <w:rsid w:val="00E402CF"/>
    <w:rsid w:val="00E40D6C"/>
    <w:rsid w:val="00E41681"/>
    <w:rsid w:val="00E42D60"/>
    <w:rsid w:val="00E436C1"/>
    <w:rsid w:val="00E44E0A"/>
    <w:rsid w:val="00E462BB"/>
    <w:rsid w:val="00E468AC"/>
    <w:rsid w:val="00E468EC"/>
    <w:rsid w:val="00E46CBD"/>
    <w:rsid w:val="00E4718E"/>
    <w:rsid w:val="00E4724F"/>
    <w:rsid w:val="00E4756E"/>
    <w:rsid w:val="00E47747"/>
    <w:rsid w:val="00E47EC3"/>
    <w:rsid w:val="00E50F8F"/>
    <w:rsid w:val="00E514F5"/>
    <w:rsid w:val="00E52050"/>
    <w:rsid w:val="00E5237E"/>
    <w:rsid w:val="00E531DC"/>
    <w:rsid w:val="00E53AF9"/>
    <w:rsid w:val="00E55182"/>
    <w:rsid w:val="00E55A6C"/>
    <w:rsid w:val="00E55B81"/>
    <w:rsid w:val="00E55BFB"/>
    <w:rsid w:val="00E573A5"/>
    <w:rsid w:val="00E57F28"/>
    <w:rsid w:val="00E57F89"/>
    <w:rsid w:val="00E615EC"/>
    <w:rsid w:val="00E62330"/>
    <w:rsid w:val="00E6281D"/>
    <w:rsid w:val="00E62BEA"/>
    <w:rsid w:val="00E62F30"/>
    <w:rsid w:val="00E6348F"/>
    <w:rsid w:val="00E63E7B"/>
    <w:rsid w:val="00E64054"/>
    <w:rsid w:val="00E64322"/>
    <w:rsid w:val="00E64359"/>
    <w:rsid w:val="00E65345"/>
    <w:rsid w:val="00E653AD"/>
    <w:rsid w:val="00E65D73"/>
    <w:rsid w:val="00E65EAD"/>
    <w:rsid w:val="00E6796C"/>
    <w:rsid w:val="00E700CA"/>
    <w:rsid w:val="00E7101B"/>
    <w:rsid w:val="00E71797"/>
    <w:rsid w:val="00E720E6"/>
    <w:rsid w:val="00E72B40"/>
    <w:rsid w:val="00E74B76"/>
    <w:rsid w:val="00E753E5"/>
    <w:rsid w:val="00E75926"/>
    <w:rsid w:val="00E75ADC"/>
    <w:rsid w:val="00E75C4F"/>
    <w:rsid w:val="00E761B7"/>
    <w:rsid w:val="00E81EFD"/>
    <w:rsid w:val="00E82D32"/>
    <w:rsid w:val="00E8407B"/>
    <w:rsid w:val="00E84E6A"/>
    <w:rsid w:val="00E850A0"/>
    <w:rsid w:val="00E8566E"/>
    <w:rsid w:val="00E86ED0"/>
    <w:rsid w:val="00E86EEE"/>
    <w:rsid w:val="00E90921"/>
    <w:rsid w:val="00E91A64"/>
    <w:rsid w:val="00E94F12"/>
    <w:rsid w:val="00E96641"/>
    <w:rsid w:val="00E9726F"/>
    <w:rsid w:val="00E976BF"/>
    <w:rsid w:val="00EA01F1"/>
    <w:rsid w:val="00EA045E"/>
    <w:rsid w:val="00EA07CD"/>
    <w:rsid w:val="00EA0B34"/>
    <w:rsid w:val="00EA128E"/>
    <w:rsid w:val="00EA1975"/>
    <w:rsid w:val="00EA2CA4"/>
    <w:rsid w:val="00EA2F19"/>
    <w:rsid w:val="00EA4674"/>
    <w:rsid w:val="00EA476E"/>
    <w:rsid w:val="00EA4E39"/>
    <w:rsid w:val="00EA6DE1"/>
    <w:rsid w:val="00EA7585"/>
    <w:rsid w:val="00EA78DB"/>
    <w:rsid w:val="00EB1640"/>
    <w:rsid w:val="00EB1830"/>
    <w:rsid w:val="00EB2741"/>
    <w:rsid w:val="00EB2EF3"/>
    <w:rsid w:val="00EB3643"/>
    <w:rsid w:val="00EB4551"/>
    <w:rsid w:val="00EB4C15"/>
    <w:rsid w:val="00EB513A"/>
    <w:rsid w:val="00EB553F"/>
    <w:rsid w:val="00EB5E02"/>
    <w:rsid w:val="00EB78DB"/>
    <w:rsid w:val="00EB7DB3"/>
    <w:rsid w:val="00EC0CFA"/>
    <w:rsid w:val="00EC1E30"/>
    <w:rsid w:val="00EC24DB"/>
    <w:rsid w:val="00EC25C5"/>
    <w:rsid w:val="00EC2FB5"/>
    <w:rsid w:val="00EC36E9"/>
    <w:rsid w:val="00EC4E85"/>
    <w:rsid w:val="00EC55A4"/>
    <w:rsid w:val="00EC5B3D"/>
    <w:rsid w:val="00EC5BAE"/>
    <w:rsid w:val="00EC624A"/>
    <w:rsid w:val="00EC6919"/>
    <w:rsid w:val="00EC7229"/>
    <w:rsid w:val="00EC735A"/>
    <w:rsid w:val="00EC74D2"/>
    <w:rsid w:val="00ED1DFF"/>
    <w:rsid w:val="00ED2C6B"/>
    <w:rsid w:val="00ED3B69"/>
    <w:rsid w:val="00ED41EB"/>
    <w:rsid w:val="00ED4A80"/>
    <w:rsid w:val="00ED544E"/>
    <w:rsid w:val="00ED5995"/>
    <w:rsid w:val="00ED653E"/>
    <w:rsid w:val="00ED688E"/>
    <w:rsid w:val="00ED69EE"/>
    <w:rsid w:val="00ED6C98"/>
    <w:rsid w:val="00ED7628"/>
    <w:rsid w:val="00EE0351"/>
    <w:rsid w:val="00EE0883"/>
    <w:rsid w:val="00EE0CE2"/>
    <w:rsid w:val="00EE1320"/>
    <w:rsid w:val="00EE1AFC"/>
    <w:rsid w:val="00EE2388"/>
    <w:rsid w:val="00EE38F3"/>
    <w:rsid w:val="00EE3A7A"/>
    <w:rsid w:val="00EE3DE3"/>
    <w:rsid w:val="00EE43A2"/>
    <w:rsid w:val="00EE4561"/>
    <w:rsid w:val="00EE482A"/>
    <w:rsid w:val="00EE5652"/>
    <w:rsid w:val="00EE59AC"/>
    <w:rsid w:val="00EE5DA8"/>
    <w:rsid w:val="00EE5E14"/>
    <w:rsid w:val="00EE5FEA"/>
    <w:rsid w:val="00EE6EF4"/>
    <w:rsid w:val="00EE6F49"/>
    <w:rsid w:val="00EE79F9"/>
    <w:rsid w:val="00EE7C6C"/>
    <w:rsid w:val="00EE7CEC"/>
    <w:rsid w:val="00EF0096"/>
    <w:rsid w:val="00EF0AB3"/>
    <w:rsid w:val="00EF0C04"/>
    <w:rsid w:val="00EF14DF"/>
    <w:rsid w:val="00EF58A9"/>
    <w:rsid w:val="00EF780D"/>
    <w:rsid w:val="00F00835"/>
    <w:rsid w:val="00F00C7B"/>
    <w:rsid w:val="00F023E0"/>
    <w:rsid w:val="00F02BB4"/>
    <w:rsid w:val="00F03827"/>
    <w:rsid w:val="00F03B71"/>
    <w:rsid w:val="00F03BE2"/>
    <w:rsid w:val="00F04238"/>
    <w:rsid w:val="00F04944"/>
    <w:rsid w:val="00F04DF4"/>
    <w:rsid w:val="00F054C5"/>
    <w:rsid w:val="00F0597A"/>
    <w:rsid w:val="00F10EEB"/>
    <w:rsid w:val="00F1122F"/>
    <w:rsid w:val="00F11941"/>
    <w:rsid w:val="00F11E31"/>
    <w:rsid w:val="00F13763"/>
    <w:rsid w:val="00F13CF1"/>
    <w:rsid w:val="00F1475D"/>
    <w:rsid w:val="00F14BE8"/>
    <w:rsid w:val="00F15325"/>
    <w:rsid w:val="00F15A58"/>
    <w:rsid w:val="00F15F76"/>
    <w:rsid w:val="00F161D1"/>
    <w:rsid w:val="00F16C67"/>
    <w:rsid w:val="00F16C79"/>
    <w:rsid w:val="00F20085"/>
    <w:rsid w:val="00F20FAF"/>
    <w:rsid w:val="00F21114"/>
    <w:rsid w:val="00F224C8"/>
    <w:rsid w:val="00F23E4F"/>
    <w:rsid w:val="00F23E7E"/>
    <w:rsid w:val="00F23FED"/>
    <w:rsid w:val="00F245B8"/>
    <w:rsid w:val="00F2525F"/>
    <w:rsid w:val="00F25274"/>
    <w:rsid w:val="00F25409"/>
    <w:rsid w:val="00F25519"/>
    <w:rsid w:val="00F25721"/>
    <w:rsid w:val="00F2629B"/>
    <w:rsid w:val="00F2705E"/>
    <w:rsid w:val="00F278D7"/>
    <w:rsid w:val="00F27B2B"/>
    <w:rsid w:val="00F27E8F"/>
    <w:rsid w:val="00F305A8"/>
    <w:rsid w:val="00F30A2D"/>
    <w:rsid w:val="00F3146E"/>
    <w:rsid w:val="00F315E8"/>
    <w:rsid w:val="00F317D2"/>
    <w:rsid w:val="00F31AD0"/>
    <w:rsid w:val="00F32058"/>
    <w:rsid w:val="00F321A9"/>
    <w:rsid w:val="00F3225C"/>
    <w:rsid w:val="00F3269E"/>
    <w:rsid w:val="00F334E6"/>
    <w:rsid w:val="00F33983"/>
    <w:rsid w:val="00F33FAB"/>
    <w:rsid w:val="00F341C6"/>
    <w:rsid w:val="00F35029"/>
    <w:rsid w:val="00F364C7"/>
    <w:rsid w:val="00F37115"/>
    <w:rsid w:val="00F37B5B"/>
    <w:rsid w:val="00F40365"/>
    <w:rsid w:val="00F405A2"/>
    <w:rsid w:val="00F4067A"/>
    <w:rsid w:val="00F4093B"/>
    <w:rsid w:val="00F41141"/>
    <w:rsid w:val="00F41467"/>
    <w:rsid w:val="00F41714"/>
    <w:rsid w:val="00F41C7A"/>
    <w:rsid w:val="00F424DB"/>
    <w:rsid w:val="00F4250F"/>
    <w:rsid w:val="00F42FF9"/>
    <w:rsid w:val="00F44410"/>
    <w:rsid w:val="00F44891"/>
    <w:rsid w:val="00F45821"/>
    <w:rsid w:val="00F467E9"/>
    <w:rsid w:val="00F47062"/>
    <w:rsid w:val="00F4708E"/>
    <w:rsid w:val="00F47E98"/>
    <w:rsid w:val="00F5019A"/>
    <w:rsid w:val="00F5030F"/>
    <w:rsid w:val="00F50EEE"/>
    <w:rsid w:val="00F51941"/>
    <w:rsid w:val="00F51EF9"/>
    <w:rsid w:val="00F52D65"/>
    <w:rsid w:val="00F5319E"/>
    <w:rsid w:val="00F53430"/>
    <w:rsid w:val="00F53F3C"/>
    <w:rsid w:val="00F54A93"/>
    <w:rsid w:val="00F55230"/>
    <w:rsid w:val="00F55811"/>
    <w:rsid w:val="00F55CD0"/>
    <w:rsid w:val="00F56206"/>
    <w:rsid w:val="00F56A4C"/>
    <w:rsid w:val="00F56E7B"/>
    <w:rsid w:val="00F578A3"/>
    <w:rsid w:val="00F57C9D"/>
    <w:rsid w:val="00F609A2"/>
    <w:rsid w:val="00F61A5E"/>
    <w:rsid w:val="00F62983"/>
    <w:rsid w:val="00F63A3D"/>
    <w:rsid w:val="00F63C8A"/>
    <w:rsid w:val="00F64189"/>
    <w:rsid w:val="00F648D7"/>
    <w:rsid w:val="00F64ACF"/>
    <w:rsid w:val="00F64CBD"/>
    <w:rsid w:val="00F64EFC"/>
    <w:rsid w:val="00F654A7"/>
    <w:rsid w:val="00F655EB"/>
    <w:rsid w:val="00F65616"/>
    <w:rsid w:val="00F65DB9"/>
    <w:rsid w:val="00F6755D"/>
    <w:rsid w:val="00F67BFD"/>
    <w:rsid w:val="00F71048"/>
    <w:rsid w:val="00F72B61"/>
    <w:rsid w:val="00F72DF4"/>
    <w:rsid w:val="00F72F5E"/>
    <w:rsid w:val="00F73200"/>
    <w:rsid w:val="00F737CA"/>
    <w:rsid w:val="00F74005"/>
    <w:rsid w:val="00F746A5"/>
    <w:rsid w:val="00F74747"/>
    <w:rsid w:val="00F757BF"/>
    <w:rsid w:val="00F75BAA"/>
    <w:rsid w:val="00F75F38"/>
    <w:rsid w:val="00F76D8E"/>
    <w:rsid w:val="00F775E7"/>
    <w:rsid w:val="00F805EE"/>
    <w:rsid w:val="00F80AD7"/>
    <w:rsid w:val="00F81BE1"/>
    <w:rsid w:val="00F825CB"/>
    <w:rsid w:val="00F8268B"/>
    <w:rsid w:val="00F827CF"/>
    <w:rsid w:val="00F85961"/>
    <w:rsid w:val="00F86AC5"/>
    <w:rsid w:val="00F87781"/>
    <w:rsid w:val="00F87BAF"/>
    <w:rsid w:val="00F901B3"/>
    <w:rsid w:val="00F904A9"/>
    <w:rsid w:val="00F90F5A"/>
    <w:rsid w:val="00F94516"/>
    <w:rsid w:val="00F94E7A"/>
    <w:rsid w:val="00F953DA"/>
    <w:rsid w:val="00F976F5"/>
    <w:rsid w:val="00F97B4D"/>
    <w:rsid w:val="00F97DC9"/>
    <w:rsid w:val="00FA05AF"/>
    <w:rsid w:val="00FA0BB2"/>
    <w:rsid w:val="00FA1186"/>
    <w:rsid w:val="00FA15E8"/>
    <w:rsid w:val="00FA1FFD"/>
    <w:rsid w:val="00FA2762"/>
    <w:rsid w:val="00FA3DD7"/>
    <w:rsid w:val="00FA3F2E"/>
    <w:rsid w:val="00FA46B0"/>
    <w:rsid w:val="00FA5AD9"/>
    <w:rsid w:val="00FA60B6"/>
    <w:rsid w:val="00FA6789"/>
    <w:rsid w:val="00FA725F"/>
    <w:rsid w:val="00FA74EB"/>
    <w:rsid w:val="00FB0333"/>
    <w:rsid w:val="00FB0E53"/>
    <w:rsid w:val="00FB1BD7"/>
    <w:rsid w:val="00FB1ED7"/>
    <w:rsid w:val="00FB3F30"/>
    <w:rsid w:val="00FB41DE"/>
    <w:rsid w:val="00FB4642"/>
    <w:rsid w:val="00FB4801"/>
    <w:rsid w:val="00FB4AD8"/>
    <w:rsid w:val="00FB4B16"/>
    <w:rsid w:val="00FB5114"/>
    <w:rsid w:val="00FB5FA7"/>
    <w:rsid w:val="00FB665B"/>
    <w:rsid w:val="00FB6F7F"/>
    <w:rsid w:val="00FB7C8F"/>
    <w:rsid w:val="00FC09E3"/>
    <w:rsid w:val="00FC0AA0"/>
    <w:rsid w:val="00FC1DEA"/>
    <w:rsid w:val="00FC230B"/>
    <w:rsid w:val="00FC2F81"/>
    <w:rsid w:val="00FC3F9F"/>
    <w:rsid w:val="00FC451A"/>
    <w:rsid w:val="00FC4893"/>
    <w:rsid w:val="00FC49D1"/>
    <w:rsid w:val="00FC51CC"/>
    <w:rsid w:val="00FC6540"/>
    <w:rsid w:val="00FC67BB"/>
    <w:rsid w:val="00FC6949"/>
    <w:rsid w:val="00FD0A4E"/>
    <w:rsid w:val="00FD0F3E"/>
    <w:rsid w:val="00FD1F58"/>
    <w:rsid w:val="00FD2569"/>
    <w:rsid w:val="00FD308A"/>
    <w:rsid w:val="00FD38A3"/>
    <w:rsid w:val="00FD3D70"/>
    <w:rsid w:val="00FD55F7"/>
    <w:rsid w:val="00FD5742"/>
    <w:rsid w:val="00FD6A0E"/>
    <w:rsid w:val="00FD6FDE"/>
    <w:rsid w:val="00FD70C7"/>
    <w:rsid w:val="00FD71FE"/>
    <w:rsid w:val="00FD7B02"/>
    <w:rsid w:val="00FE0182"/>
    <w:rsid w:val="00FE0608"/>
    <w:rsid w:val="00FE0EE8"/>
    <w:rsid w:val="00FE1E9C"/>
    <w:rsid w:val="00FE219E"/>
    <w:rsid w:val="00FE24F1"/>
    <w:rsid w:val="00FE27D5"/>
    <w:rsid w:val="00FE2F97"/>
    <w:rsid w:val="00FE404D"/>
    <w:rsid w:val="00FE4894"/>
    <w:rsid w:val="00FE5192"/>
    <w:rsid w:val="00FE5451"/>
    <w:rsid w:val="00FE57E8"/>
    <w:rsid w:val="00FE6479"/>
    <w:rsid w:val="00FE663E"/>
    <w:rsid w:val="00FE687E"/>
    <w:rsid w:val="00FE78C3"/>
    <w:rsid w:val="00FF0F88"/>
    <w:rsid w:val="00FF1DD3"/>
    <w:rsid w:val="00FF204B"/>
    <w:rsid w:val="00FF2D6E"/>
    <w:rsid w:val="00FF2F43"/>
    <w:rsid w:val="00FF3B48"/>
    <w:rsid w:val="00FF3C1B"/>
    <w:rsid w:val="00FF42FE"/>
    <w:rsid w:val="00FF44F7"/>
    <w:rsid w:val="00FF52A6"/>
    <w:rsid w:val="00FF6179"/>
    <w:rsid w:val="00FF79A6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right-margin-area;mso-position-vertical-relative:bottom-margin-area;v-text-anchor:middle" o:allowincell="f" fillcolor="#d34817" stroke="f">
      <v:fill color="#d34817"/>
      <v:stroke on="f"/>
      <v:textbox inset="0,0,0,0"/>
    </o:shapedefaults>
    <o:shapelayout v:ext="edit">
      <o:idmap v:ext="edit" data="1"/>
    </o:shapelayout>
  </w:shapeDefaults>
  <w:decimalSymbol w:val="."/>
  <w:listSeparator w:val=";"/>
  <w14:docId w14:val="38D72623"/>
  <w15:chartTrackingRefBased/>
  <w15:docId w15:val="{2D069590-81E7-44E3-A612-1240A48B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erpetua" w:eastAsia="Batang" w:hAnsi="Perpetua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B4F"/>
    <w:pPr>
      <w:spacing w:after="160" w:line="276" w:lineRule="auto"/>
    </w:pPr>
    <w:rPr>
      <w:color w:val="000000"/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1B1B4F"/>
    <w:pPr>
      <w:spacing w:before="300" w:after="40" w:line="240" w:lineRule="auto"/>
      <w:outlineLvl w:val="0"/>
    </w:pPr>
    <w:rPr>
      <w:rFonts w:ascii="Franklin Gothic Book" w:hAnsi="Franklin Gothic Book"/>
      <w:b/>
      <w:color w:val="9D3511"/>
      <w:spacing w:val="20"/>
      <w:sz w:val="28"/>
      <w:szCs w:val="28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rsid w:val="001B1B4F"/>
    <w:pPr>
      <w:spacing w:before="240" w:after="40" w:line="240" w:lineRule="auto"/>
      <w:outlineLvl w:val="1"/>
    </w:pPr>
    <w:rPr>
      <w:rFonts w:ascii="Franklin Gothic Book" w:hAnsi="Franklin Gothic Book"/>
      <w:b/>
      <w:color w:val="9D3511"/>
      <w:spacing w:val="20"/>
      <w:sz w:val="24"/>
      <w:szCs w:val="24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qFormat/>
    <w:rsid w:val="001B1B4F"/>
    <w:pPr>
      <w:spacing w:before="200" w:after="40" w:line="240" w:lineRule="auto"/>
      <w:outlineLvl w:val="2"/>
    </w:pPr>
    <w:rPr>
      <w:rFonts w:ascii="Franklin Gothic Book" w:hAnsi="Franklin Gothic Book"/>
      <w:b/>
      <w:color w:val="D34817"/>
      <w:spacing w:val="20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1B4F"/>
    <w:pPr>
      <w:spacing w:before="240" w:after="0"/>
      <w:outlineLvl w:val="3"/>
    </w:pPr>
    <w:rPr>
      <w:rFonts w:ascii="Franklin Gothic Book" w:hAnsi="Franklin Gothic Book"/>
      <w:b/>
      <w:color w:val="7B6A4D"/>
      <w:spacing w:val="20"/>
      <w:sz w:val="24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1B4F"/>
    <w:pPr>
      <w:spacing w:before="200" w:after="0"/>
      <w:outlineLvl w:val="4"/>
    </w:pPr>
    <w:rPr>
      <w:rFonts w:ascii="Franklin Gothic Book" w:hAnsi="Franklin Gothic Book"/>
      <w:b/>
      <w:i/>
      <w:color w:val="7B6A4D"/>
      <w:spacing w:val="20"/>
      <w:sz w:val="20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B1B4F"/>
    <w:pPr>
      <w:spacing w:before="200" w:after="0"/>
      <w:outlineLvl w:val="5"/>
    </w:pPr>
    <w:rPr>
      <w:rFonts w:ascii="Franklin Gothic Book" w:hAnsi="Franklin Gothic Book"/>
      <w:color w:val="524733"/>
      <w:spacing w:val="10"/>
      <w:sz w:val="24"/>
      <w:szCs w:val="24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B1B4F"/>
    <w:pPr>
      <w:spacing w:before="200" w:after="0"/>
      <w:outlineLvl w:val="6"/>
    </w:pPr>
    <w:rPr>
      <w:rFonts w:ascii="Franklin Gothic Book" w:hAnsi="Franklin Gothic Book"/>
      <w:i/>
      <w:color w:val="524733"/>
      <w:spacing w:val="10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B1B4F"/>
    <w:pPr>
      <w:spacing w:before="200" w:after="0"/>
      <w:outlineLvl w:val="7"/>
    </w:pPr>
    <w:rPr>
      <w:rFonts w:ascii="Franklin Gothic Book" w:hAnsi="Franklin Gothic Book"/>
      <w:color w:val="D34817"/>
      <w:spacing w:val="10"/>
      <w:sz w:val="20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1B1B4F"/>
    <w:pPr>
      <w:spacing w:before="200" w:after="0"/>
      <w:outlineLvl w:val="8"/>
    </w:pPr>
    <w:rPr>
      <w:rFonts w:ascii="Franklin Gothic Book" w:hAnsi="Franklin Gothic Book"/>
      <w:i/>
      <w:color w:val="D34817"/>
      <w:spacing w:val="10"/>
      <w:sz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1B1B4F"/>
    <w:rPr>
      <w:rFonts w:ascii="Franklin Gothic Book" w:hAnsi="Franklin Gothic Book" w:cs="Times New Roman"/>
      <w:b/>
      <w:color w:val="9D3511"/>
      <w:spacing w:val="20"/>
      <w:sz w:val="28"/>
      <w:szCs w:val="28"/>
    </w:rPr>
  </w:style>
  <w:style w:type="character" w:customStyle="1" w:styleId="Ttulo2Car">
    <w:name w:val="Título 2 Car"/>
    <w:link w:val="Ttulo2"/>
    <w:uiPriority w:val="9"/>
    <w:rsid w:val="001B1B4F"/>
    <w:rPr>
      <w:rFonts w:ascii="Franklin Gothic Book" w:hAnsi="Franklin Gothic Book" w:cs="Times New Roman"/>
      <w:b/>
      <w:color w:val="9D3511"/>
      <w:spacing w:val="20"/>
      <w:sz w:val="24"/>
      <w:szCs w:val="24"/>
    </w:rPr>
  </w:style>
  <w:style w:type="character" w:customStyle="1" w:styleId="Ttulo3Car">
    <w:name w:val="Título 3 Car"/>
    <w:link w:val="Ttulo3"/>
    <w:uiPriority w:val="9"/>
    <w:rsid w:val="001B1B4F"/>
    <w:rPr>
      <w:rFonts w:ascii="Franklin Gothic Book" w:hAnsi="Franklin Gothic Book" w:cs="Times New Roman"/>
      <w:b/>
      <w:color w:val="D34817"/>
      <w:spacing w:val="20"/>
      <w:sz w:val="24"/>
      <w:szCs w:val="24"/>
    </w:rPr>
  </w:style>
  <w:style w:type="character" w:customStyle="1" w:styleId="Ttulo4Car">
    <w:name w:val="Título 4 Car"/>
    <w:link w:val="Ttulo4"/>
    <w:uiPriority w:val="9"/>
    <w:rsid w:val="001B1B4F"/>
    <w:rPr>
      <w:rFonts w:ascii="Franklin Gothic Book" w:hAnsi="Franklin Gothic Book" w:cs="Times New Roman"/>
      <w:b/>
      <w:color w:val="7B6A4D"/>
      <w:spacing w:val="20"/>
      <w:sz w:val="24"/>
    </w:rPr>
  </w:style>
  <w:style w:type="character" w:customStyle="1" w:styleId="Ttulo5Car">
    <w:name w:val="Título 5 Car"/>
    <w:link w:val="Ttulo5"/>
    <w:uiPriority w:val="9"/>
    <w:rsid w:val="001B1B4F"/>
    <w:rPr>
      <w:rFonts w:ascii="Franklin Gothic Book" w:hAnsi="Franklin Gothic Book" w:cs="Times New Roman"/>
      <w:b/>
      <w:i/>
      <w:color w:val="7B6A4D"/>
      <w:spacing w:val="20"/>
      <w:szCs w:val="26"/>
    </w:rPr>
  </w:style>
  <w:style w:type="character" w:customStyle="1" w:styleId="Ttulo6Car">
    <w:name w:val="Título 6 Car"/>
    <w:link w:val="Ttulo6"/>
    <w:uiPriority w:val="9"/>
    <w:rsid w:val="001B1B4F"/>
    <w:rPr>
      <w:rFonts w:ascii="Franklin Gothic Book" w:hAnsi="Franklin Gothic Book" w:cs="Times New Roman"/>
      <w:color w:val="524733"/>
      <w:spacing w:val="10"/>
      <w:sz w:val="24"/>
      <w:szCs w:val="24"/>
    </w:rPr>
  </w:style>
  <w:style w:type="character" w:customStyle="1" w:styleId="Ttulo7Car">
    <w:name w:val="Título 7 Car"/>
    <w:link w:val="Ttulo7"/>
    <w:uiPriority w:val="9"/>
    <w:rsid w:val="001B1B4F"/>
    <w:rPr>
      <w:rFonts w:ascii="Franklin Gothic Book" w:hAnsi="Franklin Gothic Book" w:cs="Times New Roman"/>
      <w:i/>
      <w:color w:val="524733"/>
      <w:spacing w:val="10"/>
      <w:sz w:val="24"/>
      <w:szCs w:val="24"/>
    </w:rPr>
  </w:style>
  <w:style w:type="character" w:customStyle="1" w:styleId="Ttulo8Car">
    <w:name w:val="Título 8 Car"/>
    <w:link w:val="Ttulo8"/>
    <w:uiPriority w:val="9"/>
    <w:rsid w:val="001B1B4F"/>
    <w:rPr>
      <w:rFonts w:ascii="Franklin Gothic Book" w:hAnsi="Franklin Gothic Book" w:cs="Times New Roman"/>
      <w:color w:val="D34817"/>
      <w:spacing w:val="10"/>
      <w:szCs w:val="20"/>
    </w:rPr>
  </w:style>
  <w:style w:type="character" w:customStyle="1" w:styleId="Ttulo9Car">
    <w:name w:val="Título 9 Car"/>
    <w:link w:val="Ttulo9"/>
    <w:uiPriority w:val="9"/>
    <w:rsid w:val="001B1B4F"/>
    <w:rPr>
      <w:rFonts w:ascii="Franklin Gothic Book" w:hAnsi="Franklin Gothic Book" w:cs="Times New Roman"/>
      <w:i/>
      <w:color w:val="D34817"/>
      <w:spacing w:val="10"/>
      <w:szCs w:val="20"/>
    </w:rPr>
  </w:style>
  <w:style w:type="paragraph" w:styleId="Ttulo">
    <w:name w:val="Title"/>
    <w:basedOn w:val="Normal"/>
    <w:link w:val="TtuloCar"/>
    <w:uiPriority w:val="10"/>
    <w:qFormat/>
    <w:rsid w:val="001B1B4F"/>
    <w:pPr>
      <w:pBdr>
        <w:bottom w:val="single" w:sz="8" w:space="4" w:color="D34817"/>
      </w:pBdr>
      <w:spacing w:line="240" w:lineRule="auto"/>
      <w:contextualSpacing/>
      <w:jc w:val="center"/>
    </w:pPr>
    <w:rPr>
      <w:rFonts w:ascii="Franklin Gothic Book" w:hAnsi="Franklin Gothic Book"/>
      <w:b/>
      <w:smallCaps/>
      <w:color w:val="D34817"/>
      <w:sz w:val="48"/>
      <w:szCs w:val="48"/>
      <w:lang w:val="x-none" w:eastAsia="x-none"/>
    </w:rPr>
  </w:style>
  <w:style w:type="character" w:customStyle="1" w:styleId="TtuloCar">
    <w:name w:val="Título Car"/>
    <w:link w:val="Ttulo"/>
    <w:uiPriority w:val="10"/>
    <w:rsid w:val="001B1B4F"/>
    <w:rPr>
      <w:rFonts w:ascii="Franklin Gothic Book" w:hAnsi="Franklin Gothic Book" w:cs="Times New Roman"/>
      <w:b/>
      <w:smallCaps/>
      <w:color w:val="D34817"/>
      <w:sz w:val="48"/>
      <w:szCs w:val="48"/>
    </w:rPr>
  </w:style>
  <w:style w:type="paragraph" w:styleId="Subttulo">
    <w:name w:val="Subtitle"/>
    <w:basedOn w:val="Normal"/>
    <w:link w:val="SubttuloCar"/>
    <w:uiPriority w:val="11"/>
    <w:qFormat/>
    <w:rsid w:val="001B1B4F"/>
    <w:pPr>
      <w:spacing w:after="480" w:line="240" w:lineRule="auto"/>
      <w:jc w:val="center"/>
    </w:pPr>
    <w:rPr>
      <w:rFonts w:ascii="Franklin Gothic Book" w:hAnsi="Franklin Gothic Book"/>
      <w:color w:val="auto"/>
      <w:sz w:val="28"/>
      <w:szCs w:val="28"/>
      <w:lang w:val="x-none" w:eastAsia="x-none"/>
    </w:rPr>
  </w:style>
  <w:style w:type="character" w:customStyle="1" w:styleId="SubttuloCar">
    <w:name w:val="Subtítulo Car"/>
    <w:link w:val="Subttulo"/>
    <w:uiPriority w:val="11"/>
    <w:rsid w:val="001B1B4F"/>
    <w:rPr>
      <w:rFonts w:ascii="Franklin Gothic Book" w:hAnsi="Franklin Gothic Book" w:cs="Times New Roman"/>
      <w:sz w:val="28"/>
      <w:szCs w:val="28"/>
    </w:rPr>
  </w:style>
  <w:style w:type="paragraph" w:styleId="Piedepgina">
    <w:name w:val="footer"/>
    <w:basedOn w:val="Normal"/>
    <w:link w:val="PiedepginaCar"/>
    <w:uiPriority w:val="99"/>
    <w:unhideWhenUsed/>
    <w:rsid w:val="001B1B4F"/>
    <w:pPr>
      <w:tabs>
        <w:tab w:val="center" w:pos="4320"/>
        <w:tab w:val="right" w:pos="8640"/>
      </w:tabs>
    </w:pPr>
    <w:rPr>
      <w:sz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1B1B4F"/>
    <w:rPr>
      <w:rFonts w:cs="Times New Roman"/>
      <w:color w:val="000000"/>
      <w:szCs w:val="20"/>
    </w:rPr>
  </w:style>
  <w:style w:type="paragraph" w:styleId="Descripcin">
    <w:name w:val="caption"/>
    <w:aliases w:val="Epígrafe"/>
    <w:basedOn w:val="Normal"/>
    <w:next w:val="Normal"/>
    <w:uiPriority w:val="35"/>
    <w:unhideWhenUsed/>
    <w:qFormat/>
    <w:rsid w:val="001B1B4F"/>
    <w:pPr>
      <w:spacing w:after="0" w:line="240" w:lineRule="auto"/>
    </w:pPr>
    <w:rPr>
      <w:bCs/>
      <w:smallCaps/>
      <w:color w:val="732117"/>
      <w:spacing w:val="10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1B4F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1B1B4F"/>
    <w:rPr>
      <w:rFonts w:ascii="Tahoma" w:hAnsi="Tahoma" w:cs="Tahoma"/>
      <w:color w:val="000000"/>
      <w:sz w:val="16"/>
      <w:szCs w:val="16"/>
    </w:rPr>
  </w:style>
  <w:style w:type="paragraph" w:styleId="Textodebloque">
    <w:name w:val="Block Text"/>
    <w:aliases w:val="Bloquear cita"/>
    <w:uiPriority w:val="40"/>
    <w:rsid w:val="001B1B4F"/>
    <w:pPr>
      <w:pBdr>
        <w:top w:val="single" w:sz="2" w:space="10" w:color="EE8C69"/>
        <w:bottom w:val="single" w:sz="24" w:space="10" w:color="EE8C69"/>
      </w:pBdr>
      <w:spacing w:after="280"/>
      <w:ind w:left="1440" w:right="1440"/>
      <w:jc w:val="both"/>
    </w:pPr>
    <w:rPr>
      <w:rFonts w:eastAsia="Times New Roman"/>
      <w:color w:val="808080"/>
      <w:sz w:val="28"/>
      <w:szCs w:val="28"/>
    </w:rPr>
  </w:style>
  <w:style w:type="character" w:styleId="Ttulodellibro">
    <w:name w:val="Book Title"/>
    <w:uiPriority w:val="33"/>
    <w:qFormat/>
    <w:rsid w:val="001B1B4F"/>
    <w:rPr>
      <w:rFonts w:ascii="Franklin Gothic Book" w:hAnsi="Franklin Gothic Book" w:cs="Times New Roman"/>
      <w:i/>
      <w:color w:val="855D5D"/>
      <w:sz w:val="20"/>
      <w:szCs w:val="20"/>
    </w:rPr>
  </w:style>
  <w:style w:type="character" w:styleId="nfasis">
    <w:name w:val="Emphasis"/>
    <w:uiPriority w:val="20"/>
    <w:qFormat/>
    <w:rsid w:val="001B1B4F"/>
    <w:rPr>
      <w:b/>
      <w:i/>
      <w:color w:val="404040"/>
      <w:spacing w:val="2"/>
      <w:w w:val="100"/>
    </w:rPr>
  </w:style>
  <w:style w:type="paragraph" w:styleId="Encabezado">
    <w:name w:val="header"/>
    <w:basedOn w:val="Normal"/>
    <w:link w:val="EncabezadoCar"/>
    <w:uiPriority w:val="99"/>
    <w:unhideWhenUsed/>
    <w:rsid w:val="001B1B4F"/>
    <w:pPr>
      <w:tabs>
        <w:tab w:val="center" w:pos="4320"/>
        <w:tab w:val="right" w:pos="8640"/>
      </w:tabs>
    </w:pPr>
    <w:rPr>
      <w:sz w:val="20"/>
      <w:lang w:val="x-none" w:eastAsia="x-none"/>
    </w:rPr>
  </w:style>
  <w:style w:type="character" w:customStyle="1" w:styleId="EncabezadoCar">
    <w:name w:val="Encabezado Car"/>
    <w:link w:val="Encabezado"/>
    <w:uiPriority w:val="99"/>
    <w:rsid w:val="001B1B4F"/>
    <w:rPr>
      <w:rFonts w:cs="Times New Roman"/>
      <w:color w:val="000000"/>
      <w:szCs w:val="20"/>
    </w:rPr>
  </w:style>
  <w:style w:type="character" w:styleId="nfasisintenso">
    <w:name w:val="Intense Emphasis"/>
    <w:uiPriority w:val="21"/>
    <w:qFormat/>
    <w:rsid w:val="001B1B4F"/>
    <w:rPr>
      <w:rFonts w:ascii="Perpetua" w:hAnsi="Perpetua" w:cs="Times New Roman"/>
      <w:b/>
      <w:i/>
      <w:smallCaps/>
      <w:color w:val="9B2D1F"/>
      <w:spacing w:val="2"/>
      <w:w w:val="100"/>
      <w:sz w:val="20"/>
      <w:szCs w:val="20"/>
    </w:rPr>
  </w:style>
  <w:style w:type="paragraph" w:styleId="Citadestacada">
    <w:name w:val="Intense Quote"/>
    <w:basedOn w:val="Normal"/>
    <w:qFormat/>
    <w:rsid w:val="001B1B4F"/>
    <w:pPr>
      <w:pBdr>
        <w:top w:val="single" w:sz="36" w:space="10" w:color="EE8C69"/>
        <w:left w:val="single" w:sz="24" w:space="10" w:color="D34817"/>
        <w:bottom w:val="single" w:sz="36" w:space="10" w:color="A28E6A"/>
        <w:right w:val="single" w:sz="24" w:space="10" w:color="D34817"/>
      </w:pBdr>
      <w:shd w:val="clear" w:color="auto" w:fill="D34817"/>
      <w:ind w:left="1440" w:right="1440"/>
      <w:jc w:val="center"/>
    </w:pPr>
    <w:rPr>
      <w:rFonts w:ascii="Franklin Gothic Book" w:hAnsi="Franklin Gothic Book"/>
      <w:i/>
      <w:color w:val="FFFFFF"/>
      <w:sz w:val="32"/>
    </w:rPr>
  </w:style>
  <w:style w:type="character" w:styleId="Referenciaintensa">
    <w:name w:val="Intense Reference"/>
    <w:uiPriority w:val="32"/>
    <w:qFormat/>
    <w:rsid w:val="001B1B4F"/>
    <w:rPr>
      <w:rFonts w:cs="Times New Roman"/>
      <w:b/>
      <w:color w:val="D34817"/>
      <w:sz w:val="22"/>
      <w:szCs w:val="22"/>
      <w:u w:val="single"/>
    </w:rPr>
  </w:style>
  <w:style w:type="paragraph" w:styleId="Listaconvietas">
    <w:name w:val="List Bullet"/>
    <w:basedOn w:val="Normal"/>
    <w:uiPriority w:val="36"/>
    <w:unhideWhenUsed/>
    <w:qFormat/>
    <w:rsid w:val="001B1B4F"/>
    <w:pPr>
      <w:numPr>
        <w:numId w:val="1"/>
      </w:numPr>
      <w:spacing w:after="0"/>
      <w:contextualSpacing/>
    </w:pPr>
  </w:style>
  <w:style w:type="paragraph" w:styleId="Listaconvietas2">
    <w:name w:val="List Bullet 2"/>
    <w:basedOn w:val="Normal"/>
    <w:uiPriority w:val="36"/>
    <w:unhideWhenUsed/>
    <w:qFormat/>
    <w:rsid w:val="001B1B4F"/>
    <w:pPr>
      <w:numPr>
        <w:numId w:val="2"/>
      </w:numPr>
      <w:spacing w:after="0"/>
    </w:pPr>
  </w:style>
  <w:style w:type="paragraph" w:styleId="Listaconvietas3">
    <w:name w:val="List Bullet 3"/>
    <w:basedOn w:val="Normal"/>
    <w:uiPriority w:val="36"/>
    <w:unhideWhenUsed/>
    <w:qFormat/>
    <w:rsid w:val="001B1B4F"/>
    <w:pPr>
      <w:numPr>
        <w:numId w:val="3"/>
      </w:numPr>
      <w:spacing w:after="0"/>
    </w:pPr>
  </w:style>
  <w:style w:type="paragraph" w:styleId="Listaconvietas4">
    <w:name w:val="List Bullet 4"/>
    <w:basedOn w:val="Normal"/>
    <w:uiPriority w:val="36"/>
    <w:unhideWhenUsed/>
    <w:qFormat/>
    <w:rsid w:val="001B1B4F"/>
    <w:pPr>
      <w:numPr>
        <w:numId w:val="4"/>
      </w:numPr>
      <w:spacing w:after="0"/>
    </w:pPr>
  </w:style>
  <w:style w:type="paragraph" w:styleId="Listaconvietas5">
    <w:name w:val="List Bullet 5"/>
    <w:basedOn w:val="Normal"/>
    <w:uiPriority w:val="36"/>
    <w:unhideWhenUsed/>
    <w:qFormat/>
    <w:rsid w:val="001B1B4F"/>
    <w:pPr>
      <w:numPr>
        <w:numId w:val="5"/>
      </w:numPr>
      <w:spacing w:after="0"/>
    </w:pPr>
  </w:style>
  <w:style w:type="paragraph" w:styleId="Sinespaciado">
    <w:name w:val="No Spacing"/>
    <w:basedOn w:val="Normal"/>
    <w:uiPriority w:val="1"/>
    <w:qFormat/>
    <w:rsid w:val="001B1B4F"/>
    <w:pPr>
      <w:spacing w:after="0" w:line="240" w:lineRule="auto"/>
    </w:pPr>
  </w:style>
  <w:style w:type="character" w:styleId="Textodelmarcadordeposicin">
    <w:name w:val="Placeholder Text"/>
    <w:uiPriority w:val="99"/>
    <w:semiHidden/>
    <w:rsid w:val="001B1B4F"/>
    <w:rPr>
      <w:color w:val="808080"/>
    </w:rPr>
  </w:style>
  <w:style w:type="paragraph" w:styleId="Cita">
    <w:name w:val="Quote"/>
    <w:basedOn w:val="Normal"/>
    <w:link w:val="CitaCar"/>
    <w:uiPriority w:val="29"/>
    <w:qFormat/>
    <w:rsid w:val="001B1B4F"/>
    <w:rPr>
      <w:i/>
      <w:color w:val="808080"/>
      <w:sz w:val="24"/>
      <w:szCs w:val="24"/>
      <w:lang w:val="x-none" w:eastAsia="x-none"/>
    </w:rPr>
  </w:style>
  <w:style w:type="character" w:customStyle="1" w:styleId="CitaCar">
    <w:name w:val="Cita Car"/>
    <w:link w:val="Cita"/>
    <w:uiPriority w:val="29"/>
    <w:rsid w:val="001B1B4F"/>
    <w:rPr>
      <w:rFonts w:cs="Times New Roman"/>
      <w:i/>
      <w:color w:val="808080"/>
      <w:sz w:val="24"/>
      <w:szCs w:val="24"/>
    </w:rPr>
  </w:style>
  <w:style w:type="character" w:styleId="Textoennegrita">
    <w:name w:val="Strong"/>
    <w:uiPriority w:val="22"/>
    <w:qFormat/>
    <w:rsid w:val="001B1B4F"/>
    <w:rPr>
      <w:rFonts w:ascii="Perpetua" w:hAnsi="Perpetua"/>
      <w:b/>
      <w:color w:val="9B2D1F"/>
    </w:rPr>
  </w:style>
  <w:style w:type="character" w:styleId="nfasissutil">
    <w:name w:val="Subtle Emphasis"/>
    <w:uiPriority w:val="19"/>
    <w:qFormat/>
    <w:rsid w:val="001B1B4F"/>
    <w:rPr>
      <w:rFonts w:ascii="Perpetua" w:hAnsi="Perpetua" w:cs="Times New Roman"/>
      <w:i/>
      <w:color w:val="737373"/>
      <w:spacing w:val="2"/>
      <w:w w:val="100"/>
      <w:kern w:val="0"/>
      <w:sz w:val="22"/>
      <w:szCs w:val="22"/>
    </w:rPr>
  </w:style>
  <w:style w:type="character" w:styleId="Referenciasutil">
    <w:name w:val="Subtle Reference"/>
    <w:uiPriority w:val="31"/>
    <w:qFormat/>
    <w:rsid w:val="001B1B4F"/>
    <w:rPr>
      <w:rFonts w:cs="Times New Roman"/>
      <w:color w:val="737373"/>
      <w:sz w:val="22"/>
      <w:szCs w:val="22"/>
      <w:u w:val="single"/>
    </w:rPr>
  </w:style>
  <w:style w:type="table" w:styleId="Tablaconcuadrcula">
    <w:name w:val="Table Grid"/>
    <w:basedOn w:val="Tablanormal"/>
    <w:uiPriority w:val="59"/>
    <w:rsid w:val="001B1B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1">
    <w:name w:val="toc 1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</w:pPr>
    <w:rPr>
      <w:smallCaps/>
      <w:color w:val="9B2D1F"/>
    </w:rPr>
  </w:style>
  <w:style w:type="paragraph" w:styleId="TDC2">
    <w:name w:val="toc 2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DC3">
    <w:name w:val="toc 3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DC4">
    <w:name w:val="toc 4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DC5">
    <w:name w:val="toc 5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DC6">
    <w:name w:val="toc 6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DC7">
    <w:name w:val="toc 7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DC8">
    <w:name w:val="toc 8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DC9">
    <w:name w:val="toc 9"/>
    <w:basedOn w:val="Normal"/>
    <w:next w:val="Normal"/>
    <w:autoRedefine/>
    <w:uiPriority w:val="99"/>
    <w:semiHidden/>
    <w:unhideWhenUsed/>
    <w:qFormat/>
    <w:rsid w:val="001B1B4F"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styleId="Prrafodelista">
    <w:name w:val="List Paragraph"/>
    <w:basedOn w:val="Normal"/>
    <w:uiPriority w:val="34"/>
    <w:qFormat/>
    <w:rsid w:val="000050B7"/>
    <w:pPr>
      <w:ind w:left="720"/>
      <w:contextualSpacing/>
    </w:pPr>
  </w:style>
  <w:style w:type="paragraph" w:styleId="Textonotapie">
    <w:name w:val="footnote text"/>
    <w:aliases w:val=" Car, Car1 Car Car,Car,Car1 Car Car"/>
    <w:basedOn w:val="Normal"/>
    <w:link w:val="TextonotapieCar"/>
    <w:uiPriority w:val="99"/>
    <w:semiHidden/>
    <w:unhideWhenUsed/>
    <w:rsid w:val="00D45CB5"/>
    <w:pPr>
      <w:spacing w:after="0" w:line="240" w:lineRule="auto"/>
    </w:pPr>
    <w:rPr>
      <w:sz w:val="20"/>
      <w:lang w:val="x-none" w:eastAsia="x-none"/>
    </w:rPr>
  </w:style>
  <w:style w:type="character" w:customStyle="1" w:styleId="TextonotapieCar">
    <w:name w:val="Texto nota pie Car"/>
    <w:aliases w:val=" Car Car, Car1 Car Car Car,Car Car,Car1 Car Car Car"/>
    <w:link w:val="Textonotapie"/>
    <w:uiPriority w:val="99"/>
    <w:semiHidden/>
    <w:rsid w:val="00D45CB5"/>
    <w:rPr>
      <w:rFonts w:cs="Times New Roman"/>
      <w:color w:val="000000"/>
      <w:sz w:val="20"/>
      <w:szCs w:val="20"/>
    </w:rPr>
  </w:style>
  <w:style w:type="character" w:styleId="Refdenotaalpie">
    <w:name w:val="footnote reference"/>
    <w:unhideWhenUsed/>
    <w:rsid w:val="00D45CB5"/>
    <w:rPr>
      <w:vertAlign w:val="superscript"/>
    </w:rPr>
  </w:style>
  <w:style w:type="character" w:styleId="Hipervnculo">
    <w:name w:val="Hyperlink"/>
    <w:uiPriority w:val="99"/>
    <w:unhideWhenUsed/>
    <w:rsid w:val="009A2E44"/>
    <w:rPr>
      <w:color w:val="CC9900"/>
      <w:u w:val="single"/>
    </w:rPr>
  </w:style>
  <w:style w:type="character" w:styleId="Refdecomentario">
    <w:name w:val="annotation reference"/>
    <w:uiPriority w:val="99"/>
    <w:semiHidden/>
    <w:unhideWhenUsed/>
    <w:rsid w:val="00BF5A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AD7"/>
    <w:pPr>
      <w:spacing w:line="240" w:lineRule="auto"/>
    </w:pPr>
    <w:rPr>
      <w:sz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BF5AD7"/>
    <w:rPr>
      <w:rFonts w:cs="Times New Roman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AD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F5AD7"/>
    <w:rPr>
      <w:rFonts w:cs="Times New Roman"/>
      <w:b/>
      <w:bCs/>
      <w:color w:val="000000"/>
      <w:sz w:val="20"/>
      <w:szCs w:val="20"/>
    </w:rPr>
  </w:style>
  <w:style w:type="paragraph" w:customStyle="1" w:styleId="Default">
    <w:name w:val="Default"/>
    <w:rsid w:val="001B7EF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Estilo3">
    <w:name w:val="Estilo3"/>
    <w:uiPriority w:val="1"/>
    <w:qFormat/>
    <w:rsid w:val="00E65345"/>
    <w:rPr>
      <w:rFonts w:ascii="Arial" w:hAnsi="Arial"/>
      <w:sz w:val="18"/>
    </w:rPr>
  </w:style>
  <w:style w:type="paragraph" w:styleId="Revisin">
    <w:name w:val="Revision"/>
    <w:hidden/>
    <w:uiPriority w:val="99"/>
    <w:semiHidden/>
    <w:rsid w:val="00537245"/>
    <w:rPr>
      <w:color w:val="000000"/>
      <w:sz w:val="22"/>
    </w:rPr>
  </w:style>
  <w:style w:type="table" w:customStyle="1" w:styleId="Tablaconcuadrcula1Claro-nfasis21">
    <w:name w:val="Tabla con cuadrícula 1 Claro - Énfasis 21"/>
    <w:aliases w:val="Grid Table 1 Light Accent 2"/>
    <w:basedOn w:val="Tablanormal"/>
    <w:uiPriority w:val="46"/>
    <w:rsid w:val="00E13A02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independiente">
    <w:name w:val="Body Text"/>
    <w:basedOn w:val="Normal"/>
    <w:link w:val="TextoindependienteCar"/>
    <w:semiHidden/>
    <w:unhideWhenUsed/>
    <w:rsid w:val="006D3872"/>
    <w:pPr>
      <w:spacing w:after="0" w:line="240" w:lineRule="auto"/>
      <w:jc w:val="both"/>
    </w:pPr>
    <w:rPr>
      <w:rFonts w:ascii="Tahoma" w:eastAsia="Times New Roman" w:hAnsi="Tahoma" w:cs="Tahoma"/>
      <w:color w:val="auto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D3872"/>
    <w:rPr>
      <w:rFonts w:ascii="Tahoma" w:eastAsia="Times New Roman" w:hAnsi="Tahoma" w:cs="Tahoma"/>
      <w:sz w:val="22"/>
      <w:szCs w:val="24"/>
      <w:lang w:val="es-ES" w:eastAsia="es-ES"/>
    </w:rPr>
  </w:style>
  <w:style w:type="paragraph" w:customStyle="1" w:styleId="Subttulo0">
    <w:name w:val="Subttulo"/>
    <w:basedOn w:val="Normal"/>
    <w:next w:val="Normal"/>
    <w:rsid w:val="00507E91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498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4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esoagli\AppData\Roaming\Microsoft\Plantillas\EquityRepor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 ORGANISMO SUPERVISOR DE LAS CONTRATACIONES DEL ESTADO - OSCE</PublishDate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outs:propertyMetadataList/>
  <outs:corruptMetadataWasLost/>
</outs:outSpaceData>
</file>

<file path=customXml/item3.xml><?xml version="1.0" encoding="utf-8"?>
<b:Sources xmlns:b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0B806B-C3C7-4EFE-A57F-81DC87A14EE1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91A57E50-8DAB-4B10-BED8-0D80210CB9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A62443-B074-4A13-9979-D75EC8B852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EquityReport</Template>
  <TotalTime>44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Checklist del Expediente de Contratación para bienes, servicios y obras</vt:lpstr>
      <vt:lpstr/>
    </vt:vector>
  </TitlesOfParts>
  <Company>SUBDIRECCION DE PROCESOS ESPECIALES – DIRECCION TECNICO NORMATIVACIÓN TECNICO TÉCNICOVA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del Expediente de Contratación para bienes, servicios y obras</dc:title>
  <dc:subject>Emitido mediante Resolución Nº 004-2014-OSCE/PRE</dc:subject>
  <dc:creator>IRIS PACHECO</dc:creator>
  <cp:keywords>Formatos</cp:keywords>
  <cp:lastModifiedBy>OA26 Kelly Belén Osorio Malqui</cp:lastModifiedBy>
  <cp:revision>3</cp:revision>
  <cp:lastPrinted>2025-03-19T23:23:00Z</cp:lastPrinted>
  <dcterms:created xsi:type="dcterms:W3CDTF">2025-05-05T16:07:00Z</dcterms:created>
  <dcterms:modified xsi:type="dcterms:W3CDTF">2025-05-06T00:52:00Z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TC017730649991</vt:lpwstr>
  </property>
</Properties>
</file>