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B0200" w14:textId="77777777" w:rsidR="005C361C" w:rsidRDefault="005C361C">
      <w:r>
        <w:separator/>
      </w:r>
    </w:p>
  </w:endnote>
  <w:endnote w:type="continuationSeparator" w:id="0">
    <w:p w14:paraId="56F8A6E0" w14:textId="77777777" w:rsidR="005C361C" w:rsidRDefault="005C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A1649" w14:textId="77777777" w:rsidR="005C361C" w:rsidRDefault="005C361C">
      <w:r>
        <w:separator/>
      </w:r>
    </w:p>
  </w:footnote>
  <w:footnote w:type="continuationSeparator" w:id="0">
    <w:p w14:paraId="540D96E5" w14:textId="77777777" w:rsidR="005C361C" w:rsidRDefault="005C3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236480A"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71E64A9"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61C"/>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8D5"/>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81"/>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C97"/>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5B4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2025-09-26T14:26:00Z</dcterms:created>
  <dcterms:modified xsi:type="dcterms:W3CDTF">2025-09-26T14:26:00Z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