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90FA3" w14:textId="77777777" w:rsidR="00922D16" w:rsidRDefault="00922D16">
      <w:r>
        <w:separator/>
      </w:r>
    </w:p>
  </w:endnote>
  <w:endnote w:type="continuationSeparator" w:id="0">
    <w:p w14:paraId="491EC654" w14:textId="77777777" w:rsidR="00922D16" w:rsidRDefault="00922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D1609" w14:textId="77777777" w:rsidR="00922D16" w:rsidRDefault="00922D16">
      <w:r>
        <w:separator/>
      </w:r>
    </w:p>
  </w:footnote>
  <w:footnote w:type="continuationSeparator" w:id="0">
    <w:p w14:paraId="3F4B5494" w14:textId="77777777" w:rsidR="00922D16" w:rsidRDefault="00922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579"/>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D16"/>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4A5F"/>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76E"/>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210</Words>
  <Characters>1322</Characters>
  <Application>Microsoft Office Word</Application>
  <DocSecurity>0</DocSecurity>
  <Lines>47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3</cp:revision>
  <cp:lastPrinted>2016-08-17T17:53:00Z</cp:lastPrinted>
  <dcterms:created xsi:type="dcterms:W3CDTF">2025-09-29T22:14:00Z</dcterms:created>
  <dcterms:modified xsi:type="dcterms:W3CDTF">2025-09-29T22:14:00Z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