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5B37F" w14:textId="77777777" w:rsidR="00D807C1" w:rsidRDefault="00D807C1">
      <w:r>
        <w:separator/>
      </w:r>
    </w:p>
  </w:endnote>
  <w:endnote w:type="continuationSeparator" w:id="0">
    <w:p w14:paraId="4919FC81" w14:textId="77777777" w:rsidR="00D807C1" w:rsidRDefault="00D80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3BFF6" w14:textId="77777777" w:rsidR="00D807C1" w:rsidRDefault="00D807C1">
      <w:r>
        <w:separator/>
      </w:r>
    </w:p>
  </w:footnote>
  <w:footnote w:type="continuationSeparator" w:id="0">
    <w:p w14:paraId="2107A9F4" w14:textId="77777777" w:rsidR="00D807C1" w:rsidRDefault="00D80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C7F3C"/>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315"/>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341"/>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7C1"/>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2025-09-30T20:23:00Z</dcterms:created>
  <dcterms:modified xsi:type="dcterms:W3CDTF">2025-09-30T20:23:00Z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