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26ECA07" w14:textId="28F50B3A" w:rsidR="00374381" w:rsidRDefault="00C04D5C" w:rsidP="00093C99">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612990">
        <w:rPr>
          <w:rFonts w:ascii="Arial" w:hAnsi="Arial" w:cs="Arial"/>
          <w:color w:val="000000" w:themeColor="text1"/>
          <w:sz w:val="20"/>
        </w:rPr>
        <w:t>menaje requerido</w:t>
      </w:r>
      <w:r w:rsidR="00093C99" w:rsidRPr="00093C99">
        <w:rPr>
          <w:rFonts w:ascii="Arial" w:hAnsi="Arial" w:cs="Arial"/>
          <w:color w:val="000000" w:themeColor="text1"/>
          <w:sz w:val="20"/>
        </w:rPr>
        <w:t>, comprometiéndose a su estricto cumplimiento</w:t>
      </w:r>
      <w:r w:rsidR="00093C99">
        <w:rPr>
          <w:rFonts w:ascii="Arial" w:hAnsi="Arial" w:cs="Arial"/>
          <w:color w:val="000000" w:themeColor="text1"/>
          <w:sz w:val="20"/>
        </w:rPr>
        <w:t>.</w:t>
      </w:r>
    </w:p>
    <w:p w14:paraId="65F03BC5" w14:textId="77777777" w:rsidR="00093C99" w:rsidRDefault="00093C99" w:rsidP="00093C99">
      <w:pPr>
        <w:tabs>
          <w:tab w:val="center" w:pos="5124"/>
          <w:tab w:val="right" w:pos="9543"/>
        </w:tabs>
        <w:jc w:val="both"/>
        <w:rPr>
          <w:rFonts w:ascii="Arial" w:hAnsi="Arial" w:cs="Arial"/>
          <w:color w:val="000000" w:themeColor="text1"/>
          <w:sz w:val="20"/>
        </w:rPr>
      </w:pPr>
    </w:p>
    <w:p w14:paraId="30E75980" w14:textId="77777777" w:rsidR="00093C99" w:rsidRPr="00D4344A" w:rsidRDefault="00093C99" w:rsidP="00093C99">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E70BD" w14:textId="77777777" w:rsidR="006B6FF8" w:rsidRDefault="006B6FF8">
      <w:r>
        <w:separator/>
      </w:r>
    </w:p>
  </w:endnote>
  <w:endnote w:type="continuationSeparator" w:id="0">
    <w:p w14:paraId="44626B8B" w14:textId="77777777" w:rsidR="006B6FF8" w:rsidRDefault="006B6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9340C" w14:textId="77777777" w:rsidR="006B6FF8" w:rsidRDefault="006B6FF8">
      <w:r>
        <w:separator/>
      </w:r>
    </w:p>
  </w:footnote>
  <w:footnote w:type="continuationSeparator" w:id="0">
    <w:p w14:paraId="14D851BC" w14:textId="77777777" w:rsidR="006B6FF8" w:rsidRDefault="006B6F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3C99"/>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990"/>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5A4"/>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1</TotalTime>
  <Pages>3</Pages>
  <Words>597</Words>
  <Characters>3232</Characters>
  <Application>Microsoft Office Word</Application>
  <DocSecurity>0</DocSecurity>
  <Lines>215</Lines>
  <Paragraphs>116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3713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Jamileth Aguirre Shupingahua</cp:lastModifiedBy>
  <cp:revision>2</cp:revision>
  <cp:lastPrinted>2016-08-17T17:53:00Z</cp:lastPrinted>
  <dcterms:created xsi:type="dcterms:W3CDTF">2025-09-30T22:13:00Z</dcterms:created>
  <dcterms:modified xsi:type="dcterms:W3CDTF">2025-09-30T22:13:00Z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