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1F216BE0"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Número de Cuenta:</w:t>
      </w:r>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Tipo de Cuenta:</w:t>
      </w:r>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Nombre del Banco:</w:t>
      </w:r>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Razón social:</w:t>
      </w:r>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Nombre y Apellidos de la Persona:</w:t>
      </w:r>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Correo electrónico y N° Telefónico:</w:t>
      </w:r>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4E7"/>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C46"/>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245</Words>
  <Characters>1390</Characters>
  <Application>Microsoft Office Word</Application>
  <DocSecurity>0</DocSecurity>
  <Lines>57</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256</cp:revision>
  <cp:lastPrinted>2016-08-17T17:53:00Z</cp:lastPrinted>
  <dcterms:created xsi:type="dcterms:W3CDTF">2022-02-03T23:04:00Z</dcterms:created>
  <dcterms:modified xsi:type="dcterms:W3CDTF">2025-09-26T16:50:00Z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