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F9FE28F"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Pr="00AF313B">
        <w:rPr>
          <w:rFonts w:ascii="Arial" w:hAnsi="Arial" w:cs="Arial"/>
          <w:i/>
          <w:iCs/>
          <w:color w:val="EE0000"/>
          <w:sz w:val="20"/>
        </w:rPr>
        <w:t>descripción del servicio o bien</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E1B5F" w14:textId="77777777" w:rsidR="00CA1051" w:rsidRDefault="00CA1051">
      <w:r>
        <w:separator/>
      </w:r>
    </w:p>
  </w:endnote>
  <w:endnote w:type="continuationSeparator" w:id="0">
    <w:p w14:paraId="4F673D3A" w14:textId="77777777" w:rsidR="00CA1051" w:rsidRDefault="00CA1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71B4B" w14:textId="77777777" w:rsidR="00CA1051" w:rsidRDefault="00CA1051">
      <w:r>
        <w:separator/>
      </w:r>
    </w:p>
  </w:footnote>
  <w:footnote w:type="continuationSeparator" w:id="0">
    <w:p w14:paraId="04E573A1" w14:textId="77777777" w:rsidR="00CA1051" w:rsidRDefault="00CA10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5508"/>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2E64"/>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5BFD"/>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91B"/>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051"/>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32C"/>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3151</TotalTime>
  <Pages>3</Pages>
  <Words>538</Words>
  <Characters>3165</Characters>
  <Application>Microsoft Office Word</Application>
  <DocSecurity>0</DocSecurity>
  <Lines>118</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269</cp:revision>
  <cp:lastPrinted>2016-08-17T17:53:00Z</cp:lastPrinted>
  <dcterms:created xsi:type="dcterms:W3CDTF">2022-02-03T23:04:00Z</dcterms:created>
  <dcterms:modified xsi:type="dcterms:W3CDTF">2025-10-06T14:31:00Z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