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9F9A1" w14:textId="77777777" w:rsidR="005B5C09" w:rsidRDefault="005B5C09">
      <w:r>
        <w:separator/>
      </w:r>
    </w:p>
  </w:endnote>
  <w:endnote w:type="continuationSeparator" w:id="0">
    <w:p w14:paraId="04901448" w14:textId="77777777" w:rsidR="005B5C09" w:rsidRDefault="005B5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076A1" w14:textId="77777777" w:rsidR="005B5C09" w:rsidRDefault="005B5C09">
      <w:r>
        <w:separator/>
      </w:r>
    </w:p>
  </w:footnote>
  <w:footnote w:type="continuationSeparator" w:id="0">
    <w:p w14:paraId="1A61C636" w14:textId="77777777" w:rsidR="005B5C09" w:rsidRDefault="005B5C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C09"/>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C28"/>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97A"/>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31B"/>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1</Pages>
  <Words>251</Words>
  <Characters>1384</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3</cp:revision>
  <cp:lastPrinted>2016-08-17T17:53:00Z</cp:lastPrinted>
  <dcterms:created xsi:type="dcterms:W3CDTF">2025-10-09T20:52:00Z</dcterms:created>
  <dcterms:modified xsi:type="dcterms:W3CDTF">2025-10-09T20:52:00Z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